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F9" w:rsidRDefault="008C7ED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5063A61" wp14:editId="1AFA62C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1727835</wp:posOffset>
                    </wp:positionV>
                  </mc:Fallback>
                </mc:AlternateContent>
                <wp:extent cx="6858000" cy="1104900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540" y="21228"/>
                    <wp:lineTo x="21540" y="0"/>
                    <wp:lineTo x="0" y="0"/>
                  </wp:wrapPolygon>
                </wp:wrapThrough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0;margin-top:0;width:540pt;height:87pt;z-index:-251617280;visibility:visible;mso-wrap-style:square;mso-width-percent:1000;mso-height-percent:0;mso-top-percent:120;mso-wrap-distance-left:9pt;mso-wrap-distance-top:0;mso-wrap-distance-right:9pt;mso-wrap-distance-bottom:0;mso-position-horizontal:center;mso-position-horizontal-relative:margin;mso-position-vertical-relative:margin;mso-width-percent:1000;mso-height-percent: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" stroked="f" strokeweight="1.5pt">
                <v:fill r:id="rId12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CFFE2" wp14:editId="11E1376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55"/>
                              <w:gridCol w:w="3340"/>
                              <w:gridCol w:w="3386"/>
                            </w:tblGrid>
                            <w:tr w:rsidR="00794DF9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794DF9" w:rsidRPr="00ED4226" w:rsidRDefault="004B725B" w:rsidP="001E34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Firma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E345F" w:rsidRPr="00ED4226">
                                        <w:rPr>
                                          <w:color w:val="FFFFFF" w:themeColor="background1"/>
                                        </w:rPr>
                                        <w:t>Gimnazjum w Cybince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alias w:val="Data"/>
                                    <w:id w:val="-169892616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94DF9" w:rsidRPr="00ED4226" w:rsidRDefault="00830778" w:rsidP="0083077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Marzec</w:t>
                                      </w:r>
                                      <w:r w:rsidR="008D025B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om"/>
                                    <w:tag w:val="Tom"/>
                                    <w:id w:val="-1656138524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794DF9" w:rsidRPr="00ED4226" w:rsidRDefault="00ED4226" w:rsidP="0083077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ED4226">
                                        <w:rPr>
                                          <w:color w:val="FFFFFF" w:themeColor="background1"/>
                                        </w:rPr>
                                        <w:t>nr</w:t>
                                      </w:r>
                                      <w:r w:rsidR="00CB1041">
                                        <w:rPr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  <w:r w:rsidR="00830778">
                                        <w:rPr>
                                          <w:color w:val="FFFFFF" w:themeColor="background1"/>
                                        </w:rPr>
                                        <w:t>3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 xml:space="preserve"> (</w:t>
                                      </w:r>
                                      <w:r w:rsidR="00830778">
                                        <w:rPr>
                                          <w:color w:val="FFFFFF" w:themeColor="background1"/>
                                        </w:rPr>
                                        <w:t>6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>)</w:t>
                                      </w:r>
                                      <w:r w:rsidR="00FE341D" w:rsidRPr="00ED4226">
                                        <w:rPr>
                                          <w:color w:val="FFFFFF" w:themeColor="background1"/>
                                        </w:rPr>
                                        <w:t>/201</w:t>
                                      </w:r>
                                      <w:r w:rsidR="0034281E">
                                        <w:rPr>
                                          <w:color w:val="FFFFFF" w:themeColor="background1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794DF9" w:rsidRDefault="00794D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Prostokąt 2" o:spid="_x0000_s1026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55"/>
                        <w:gridCol w:w="3340"/>
                        <w:gridCol w:w="3386"/>
                      </w:tblGrid>
                      <w:tr w:rsidR="00794DF9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794DF9" w:rsidRPr="00ED4226" w:rsidRDefault="004B725B" w:rsidP="001E345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Firma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1E345F" w:rsidRPr="00ED4226">
                                  <w:rPr>
                                    <w:color w:val="FFFFFF" w:themeColor="background1"/>
                                  </w:rPr>
                                  <w:t>Gimnazjum w Cybince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sdt>
                            <w:sdtPr>
                              <w:rPr>
                                <w:b/>
                                <w:bCs/>
                                <w:color w:val="FFFFFF" w:themeColor="background1"/>
                              </w:rPr>
                              <w:alias w:val="Data"/>
                              <w:id w:val="-169892616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94DF9" w:rsidRPr="00ED4226" w:rsidRDefault="00830778" w:rsidP="0083077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Marzec</w:t>
                                </w:r>
                                <w:r w:rsidR="008D025B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om"/>
                              <w:tag w:val="Tom"/>
                              <w:id w:val="-1656138524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794DF9" w:rsidRPr="00ED4226" w:rsidRDefault="00ED4226" w:rsidP="0083077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ED4226">
                                  <w:rPr>
                                    <w:color w:val="FFFFFF" w:themeColor="background1"/>
                                  </w:rPr>
                                  <w:t>nr</w:t>
                                </w:r>
                                <w:r w:rsidR="00CB1041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830778">
                                  <w:rPr>
                                    <w:color w:val="FFFFFF" w:themeColor="background1"/>
                                  </w:rPr>
                                  <w:t>3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 xml:space="preserve"> (</w:t>
                                </w:r>
                                <w:r w:rsidR="00830778">
                                  <w:rPr>
                                    <w:color w:val="FFFFFF" w:themeColor="background1"/>
                                  </w:rPr>
                                  <w:t>6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>)</w:t>
                                </w:r>
                                <w:r w:rsidR="00FE341D" w:rsidRPr="00ED4226">
                                  <w:rPr>
                                    <w:color w:val="FFFFFF" w:themeColor="background1"/>
                                  </w:rPr>
                                  <w:t>/201</w:t>
                                </w:r>
                                <w:r w:rsidR="0034281E"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794DF9" w:rsidRDefault="00794DF9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8181E87" wp14:editId="2057D0E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1423670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ytu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794DF9" w:rsidRPr="001E345F" w:rsidRDefault="004B725B">
                            <w:pPr>
                              <w:pStyle w:val="Stopka"/>
                              <w:rPr>
                                <w:b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Style w:val="TytuZnak"/>
                                  <w:b/>
                                  <w:caps w:val="0"/>
                                  <w:color w:val="auto"/>
                                  <w:spacing w:val="0"/>
                                  <w:sz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alias w:val="Tytuł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ytuZnak"/>
                                </w:rPr>
                              </w:sdtEndPr>
                              <w:sdtContent>
                                <w:r w:rsidR="001E345F" w:rsidRPr="001E345F">
                                  <w:rPr>
                                    <w:rStyle w:val="TytuZnak"/>
                                    <w:b/>
                                    <w:caps w:val="0"/>
                                    <w:color w:val="auto"/>
                                    <w:spacing w:val="0"/>
                                    <w:sz w:val="4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ECHO SZKOŁY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ytuł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794DF9" w:rsidRPr="001E345F" w:rsidRDefault="004B725B">
                      <w:pPr>
                        <w:pStyle w:val="Stopka"/>
                        <w:rPr>
                          <w:b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rStyle w:val="TytuZnak"/>
                            <w:b/>
                            <w:caps w:val="0"/>
                            <w:color w:val="auto"/>
                            <w:spacing w:val="0"/>
                            <w:sz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alias w:val="Tytuł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ytuZnak"/>
                          </w:rPr>
                        </w:sdtEndPr>
                        <w:sdtContent>
                          <w:r w:rsidR="001E345F" w:rsidRPr="001E345F">
                            <w:rPr>
                              <w:rStyle w:val="TytuZnak"/>
                              <w:b/>
                              <w:caps w:val="0"/>
                              <w:color w:val="auto"/>
                              <w:spacing w:val="0"/>
                              <w:sz w:val="4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ECHO SZKOŁY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C7EDE" w:rsidRDefault="008C7EDE"/>
    <w:p w:rsidR="00D10316" w:rsidRDefault="00D10316" w:rsidP="00D10316">
      <w:pPr>
        <w:jc w:val="center"/>
      </w:pPr>
    </w:p>
    <w:p w:rsidR="00CB1041" w:rsidRPr="00F80DEB" w:rsidRDefault="00F80DEB" w:rsidP="00E8375E">
      <w:pPr>
        <w:pStyle w:val="Nagwek1"/>
        <w:spacing w:before="0"/>
        <w:rPr>
          <w:b/>
          <w:color w:val="00FF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80DEB">
        <w:rPr>
          <w:b/>
          <w:color w:val="00FF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wiosna, ach to ty…!</w:t>
      </w:r>
    </w:p>
    <w:p w:rsidR="00882F47" w:rsidRPr="002E3945" w:rsidRDefault="00882F47" w:rsidP="00E8375E">
      <w:pPr>
        <w:pStyle w:val="Nagwek1"/>
        <w:spacing w:before="0"/>
        <w:rPr>
          <w:b/>
          <w:sz w:val="20"/>
          <w:szCs w:val="20"/>
        </w:rPr>
      </w:pPr>
    </w:p>
    <w:p w:rsidR="0034281E" w:rsidRPr="0034281E" w:rsidRDefault="008359C5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 w:rsidRPr="00650D87"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          </w:t>
      </w:r>
    </w:p>
    <w:p w:rsidR="0034281E" w:rsidRPr="0034281E" w:rsidRDefault="0034281E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Fonts w:asciiTheme="majorHAnsi" w:hAnsiTheme="majorHAnsi"/>
          <w:i/>
          <w:sz w:val="26"/>
          <w:szCs w:val="26"/>
        </w:rPr>
      </w:pPr>
      <w:r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ab/>
      </w:r>
      <w:r w:rsidR="00CB357A"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Marek Grechuta śpiewał przed laty : „Wiosna, wiosna, wiosna, ach to ty..!” Dla niejednego z nas utwór ten stał się nieuchronnym komercyjnym </w:t>
      </w:r>
      <w:r w:rsidR="00CB357A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symbolem nadchodzącej po srogiej zimie kolejnej porze roku – wiośnie. </w:t>
      </w:r>
    </w:p>
    <w:p w:rsidR="008D025B" w:rsidRPr="008D025B" w:rsidRDefault="002E3945" w:rsidP="008D025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61EF849" wp14:editId="1D27ED4D">
            <wp:simplePos x="0" y="0"/>
            <wp:positionH relativeFrom="margin">
              <wp:posOffset>3545205</wp:posOffset>
            </wp:positionH>
            <wp:positionV relativeFrom="margin">
              <wp:posOffset>4476750</wp:posOffset>
            </wp:positionV>
            <wp:extent cx="2855595" cy="3185795"/>
            <wp:effectExtent l="0" t="0" r="1905" b="0"/>
            <wp:wrapSquare wrapText="bothSides"/>
            <wp:docPr id="25" name="Obraz 25" descr="http://kleks-przedszkole21.pl/wp-content/uploads/2014/03/pani_wi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eks-przedszkole21.pl/wp-content/uploads/2014/03/pani_wios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8FE" w:rsidRPr="004B3323" w:rsidRDefault="00CB357A" w:rsidP="004B3323">
      <w:pPr>
        <w:rPr>
          <w:sz w:val="24"/>
          <w:szCs w:val="24"/>
        </w:rPr>
      </w:pPr>
      <w:r>
        <w:rPr>
          <w:b/>
          <w:color w:val="FF0000"/>
        </w:rPr>
        <w:tab/>
      </w:r>
      <w:r w:rsidRPr="004B3323">
        <w:rPr>
          <w:sz w:val="24"/>
          <w:szCs w:val="24"/>
        </w:rPr>
        <w:t xml:space="preserve">Wyczekiwanie… Spoglądanie przez szare szyby na szare niebo wśród szarej </w:t>
      </w:r>
      <w:r w:rsidR="004B3323" w:rsidRPr="004B3323">
        <w:rPr>
          <w:sz w:val="24"/>
          <w:szCs w:val="24"/>
        </w:rPr>
        <w:t>szarzyzny, która niepospolicie długo spowija lasy, łąki i ogrody… I nagle jest! Malutki fiołeczek wyrósł samotnie wśród traw! Ooo! A to co? Obok niego wyrasta pierwsza w tym sezonie stokrotka!</w:t>
      </w:r>
    </w:p>
    <w:p w:rsidR="009E4B74" w:rsidRPr="004B3323" w:rsidRDefault="004B3323" w:rsidP="002E3945">
      <w:pPr>
        <w:rPr>
          <w:b/>
          <w:i/>
          <w:color w:val="FF0000"/>
          <w:sz w:val="24"/>
          <w:szCs w:val="24"/>
        </w:rPr>
      </w:pPr>
      <w:r w:rsidRPr="004B3323">
        <w:rPr>
          <w:sz w:val="24"/>
          <w:szCs w:val="24"/>
        </w:rPr>
        <w:tab/>
        <w:t>Niesamowita radość</w:t>
      </w:r>
      <w:r>
        <w:rPr>
          <w:sz w:val="24"/>
          <w:szCs w:val="24"/>
        </w:rPr>
        <w:t xml:space="preserve"> z tak pospolitej rzeczy. Dziwne, ale chyba na tym polega właśnie wiosna. Cieszymy się z zielonej trawy, ze śpiewu ptaków i pierwszych ciepłych promieni słońca. Z czułością patrzymy na krokusy dumnie sterczące wśród traw i na żonkile, przyboczną gwardię Wiosny. Powracające klucze żurawi, wypatrywanie bocianów i motyli – tak świat od lat wita się na powrót z przyrodą, która spała smacznie przez kilka miesięcy. Warto ją więc zainaugurować piosenką Skladów – 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>Wiosna - cieplejszy wieje wiatr,</w:t>
      </w:r>
      <w:r w:rsidRPr="004B3323">
        <w:rPr>
          <w:rStyle w:val="apple-converted-space"/>
          <w:rFonts w:cs="Arial"/>
          <w:b/>
          <w:i/>
          <w:color w:val="00B050"/>
          <w:sz w:val="24"/>
          <w:szCs w:val="24"/>
          <w:shd w:val="clear" w:color="auto" w:fill="FFFFFF"/>
        </w:rPr>
        <w:t> 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>Wiosna - znów nam ubyło lat,</w:t>
      </w:r>
      <w:r w:rsidRPr="004B3323">
        <w:rPr>
          <w:rStyle w:val="apple-converted-space"/>
          <w:rFonts w:cs="Arial"/>
          <w:b/>
          <w:i/>
          <w:color w:val="00B050"/>
          <w:sz w:val="24"/>
          <w:szCs w:val="24"/>
          <w:shd w:val="clear" w:color="auto" w:fill="FFFFFF"/>
        </w:rPr>
        <w:t> 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>Wiosna, wiosna w koło, rozkwitły bzy.</w:t>
      </w:r>
      <w:r w:rsidRPr="004B3323">
        <w:rPr>
          <w:rStyle w:val="apple-converted-space"/>
          <w:rFonts w:cs="Arial"/>
          <w:b/>
          <w:i/>
          <w:color w:val="00B050"/>
          <w:sz w:val="24"/>
          <w:szCs w:val="24"/>
          <w:shd w:val="clear" w:color="auto" w:fill="FFFFFF"/>
        </w:rPr>
        <w:t> 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>Śpiewa skowronek nad nami,</w:t>
      </w:r>
      <w:r w:rsidRPr="004B3323">
        <w:rPr>
          <w:rStyle w:val="apple-converted-space"/>
          <w:rFonts w:cs="Arial"/>
          <w:b/>
          <w:i/>
          <w:color w:val="00B050"/>
          <w:sz w:val="24"/>
          <w:szCs w:val="24"/>
          <w:shd w:val="clear" w:color="auto" w:fill="FFFFFF"/>
        </w:rPr>
        <w:t> 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>Drzewa strzeliły pąkami,</w:t>
      </w:r>
      <w:r w:rsidRPr="004B3323">
        <w:rPr>
          <w:rStyle w:val="apple-converted-space"/>
          <w:rFonts w:cs="Arial"/>
          <w:b/>
          <w:i/>
          <w:color w:val="00B050"/>
          <w:sz w:val="24"/>
          <w:szCs w:val="24"/>
          <w:shd w:val="clear" w:color="auto" w:fill="FFFFFF"/>
        </w:rPr>
        <w:t> 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>Wszystko kwitnie w koło, i ja, i Ty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 xml:space="preserve"> […]</w:t>
      </w:r>
      <w:r w:rsidRPr="004B3323">
        <w:rPr>
          <w:rFonts w:cs="Arial"/>
          <w:b/>
          <w:i/>
          <w:color w:val="00B050"/>
          <w:sz w:val="24"/>
          <w:szCs w:val="24"/>
          <w:shd w:val="clear" w:color="auto" w:fill="FFFFFF"/>
        </w:rPr>
        <w:t>.</w:t>
      </w:r>
      <w:r w:rsidRPr="004B3323">
        <w:rPr>
          <w:rStyle w:val="apple-converted-space"/>
          <w:rFonts w:cs="Arial"/>
          <w:b/>
          <w:i/>
          <w:color w:val="00B050"/>
          <w:sz w:val="24"/>
          <w:szCs w:val="24"/>
          <w:shd w:val="clear" w:color="auto" w:fill="FFFFFF"/>
        </w:rPr>
        <w:t> </w:t>
      </w:r>
    </w:p>
    <w:p w:rsidR="00FF60D5" w:rsidRPr="002C48AF" w:rsidRDefault="009E4B74" w:rsidP="002C48AF">
      <w:pPr>
        <w:ind w:left="3600" w:firstLine="720"/>
        <w:jc w:val="center"/>
        <w:rPr>
          <w:sz w:val="20"/>
          <w:szCs w:val="20"/>
        </w:rPr>
        <w:sectPr w:rsidR="00FF60D5" w:rsidRPr="002C48AF">
          <w:footerReference w:type="default" r:id="rId14"/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sz w:val="20"/>
          <w:szCs w:val="20"/>
        </w:rPr>
        <w:t xml:space="preserve"> </w:t>
      </w:r>
      <w:r w:rsidR="002C48AF">
        <w:rPr>
          <w:sz w:val="20"/>
          <w:szCs w:val="20"/>
        </w:rPr>
        <w:t xml:space="preserve">                                                     </w:t>
      </w:r>
      <w:r w:rsidRPr="009E4B74">
        <w:rPr>
          <w:sz w:val="20"/>
          <w:szCs w:val="20"/>
        </w:rPr>
        <w:t>Opracował</w:t>
      </w:r>
      <w:r w:rsidR="002C48AF">
        <w:rPr>
          <w:sz w:val="20"/>
          <w:szCs w:val="20"/>
        </w:rPr>
        <w:t>a</w:t>
      </w:r>
      <w:r w:rsidRPr="009E4B74">
        <w:rPr>
          <w:sz w:val="20"/>
          <w:szCs w:val="20"/>
        </w:rPr>
        <w:t xml:space="preserve">: </w:t>
      </w:r>
      <w:r w:rsidR="00CB357A">
        <w:rPr>
          <w:sz w:val="20"/>
          <w:szCs w:val="20"/>
        </w:rPr>
        <w:t>kl. I B</w:t>
      </w:r>
    </w:p>
    <w:p w:rsidR="003F2893" w:rsidRPr="00BB13E0" w:rsidRDefault="00BB13E0" w:rsidP="00BB13E0">
      <w:pPr>
        <w:jc w:val="center"/>
        <w:rPr>
          <w:rFonts w:ascii="Arial Black" w:hAnsi="Arial Black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B13E0">
        <w:rPr>
          <w:rFonts w:ascii="Arial Black" w:hAnsi="Arial Black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ZA PROGIEM JUŻ CZEKA WIOSNA!</w:t>
      </w:r>
    </w:p>
    <w:p w:rsidR="00BB13E0" w:rsidRDefault="00BB13E0" w:rsidP="00BB13E0">
      <w:pPr>
        <w:ind w:left="360"/>
      </w:pPr>
      <w:r>
        <w:br/>
      </w:r>
    </w:p>
    <w:p w:rsidR="00BB13E0" w:rsidRDefault="00BB13E0" w:rsidP="00BB13E0">
      <w:pPr>
        <w:ind w:left="360"/>
      </w:pPr>
      <w:r>
        <w:rPr>
          <w:noProof/>
        </w:rPr>
        <w:drawing>
          <wp:inline distT="0" distB="0" distL="0" distR="0" wp14:anchorId="5D3C4077" wp14:editId="6B81F091">
            <wp:extent cx="2808143" cy="2686050"/>
            <wp:effectExtent l="0" t="0" r="0" b="0"/>
            <wp:docPr id="21" name="Obraz 21" descr="http://origincache-ash.fbcdn.net/924291_594661903948231_1480740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rigincache-ash.fbcdn.net/924291_594661903948231_1480740444_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91" cy="26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72F6D49F" wp14:editId="0247D1F9">
            <wp:extent cx="3114675" cy="2699385"/>
            <wp:effectExtent l="0" t="0" r="9525" b="5715"/>
            <wp:docPr id="20" name="Obraz 20" descr="http://img.national-geographic.pl/uploads/pics/wi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national-geographic.pl/uploads/pics/wiosna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91" cy="27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E0" w:rsidRPr="00BB13E0" w:rsidRDefault="00BB13E0" w:rsidP="00BB13E0">
      <w:pPr>
        <w:ind w:left="360"/>
        <w:rPr>
          <w:i/>
          <w:iCs/>
          <w:sz w:val="28"/>
          <w:szCs w:val="28"/>
        </w:rPr>
      </w:pPr>
      <w:r>
        <w:rPr>
          <w:i/>
          <w:iCs/>
        </w:rPr>
        <w:t xml:space="preserve">       </w:t>
      </w:r>
      <w:r w:rsidRPr="00BB13E0">
        <w:rPr>
          <w:i/>
          <w:iCs/>
          <w:sz w:val="28"/>
          <w:szCs w:val="28"/>
        </w:rPr>
        <w:t xml:space="preserve">Zimowe śniegi zdążyły już stopnieć...,           </w:t>
      </w:r>
      <w:r>
        <w:rPr>
          <w:i/>
          <w:iCs/>
          <w:sz w:val="28"/>
          <w:szCs w:val="28"/>
        </w:rPr>
        <w:t xml:space="preserve">  </w:t>
      </w:r>
      <w:r w:rsidRPr="00BB13E0">
        <w:rPr>
          <w:i/>
          <w:iCs/>
          <w:sz w:val="28"/>
          <w:szCs w:val="28"/>
        </w:rPr>
        <w:t xml:space="preserve"> ... a pierwsze pąki zakołysać się na drzewach. </w:t>
      </w:r>
    </w:p>
    <w:p w:rsidR="00BB13E0" w:rsidRDefault="00BB13E0" w:rsidP="00BB13E0">
      <w:pPr>
        <w:ind w:left="360"/>
        <w:rPr>
          <w:sz w:val="24"/>
        </w:rPr>
      </w:pPr>
    </w:p>
    <w:p w:rsidR="00BB13E0" w:rsidRDefault="00BB13E0" w:rsidP="00BB13E0">
      <w:pPr>
        <w:ind w:left="360"/>
      </w:pPr>
    </w:p>
    <w:p w:rsidR="00BB13E0" w:rsidRDefault="00BB13E0" w:rsidP="00BB13E0">
      <w:pPr>
        <w:ind w:left="360"/>
      </w:pPr>
    </w:p>
    <w:p w:rsidR="00BB13E0" w:rsidRDefault="00BB13E0" w:rsidP="00BB13E0">
      <w:pPr>
        <w:ind w:left="360"/>
      </w:pPr>
      <w:r>
        <w:rPr>
          <w:noProof/>
        </w:rPr>
        <w:drawing>
          <wp:inline distT="0" distB="0" distL="0" distR="0" wp14:anchorId="184EFAD3" wp14:editId="28F9416E">
            <wp:extent cx="2857500" cy="2381250"/>
            <wp:effectExtent l="0" t="0" r="0" b="0"/>
            <wp:docPr id="19" name="Obraz 19" descr="http://www.wigry.win.pl/wiosna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gry.win.pl/wiosna/19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</w:t>
      </w:r>
      <w:r>
        <w:t xml:space="preserve">  </w:t>
      </w:r>
      <w:r>
        <w:rPr>
          <w:noProof/>
        </w:rPr>
        <w:drawing>
          <wp:inline distT="0" distB="0" distL="0" distR="0" wp14:anchorId="7D4FDC18" wp14:editId="7BBB7B54">
            <wp:extent cx="3094576" cy="2381250"/>
            <wp:effectExtent l="0" t="0" r="0" b="0"/>
            <wp:docPr id="18" name="Obraz 18" descr="http://plfoto.com/zdjecia_new/118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foto.com/zdjecia_new/1180261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43" cy="23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E0" w:rsidRPr="00BB13E0" w:rsidRDefault="00BB13E0" w:rsidP="00BB13E0">
      <w:pPr>
        <w:pStyle w:val="Nagwek2"/>
        <w:jc w:val="both"/>
        <w:rPr>
          <w:i/>
          <w:szCs w:val="28"/>
        </w:rPr>
      </w:pPr>
      <w:r>
        <w:rPr>
          <w:i/>
          <w:szCs w:val="28"/>
        </w:rPr>
        <w:t xml:space="preserve">    </w:t>
      </w:r>
      <w:r w:rsidRPr="00BB13E0">
        <w:rPr>
          <w:i/>
          <w:szCs w:val="28"/>
        </w:rPr>
        <w:t>Bazie nieśmiało wychylają swe puszyste główki.                 Wtórują im kolorowe krokusy....</w:t>
      </w:r>
    </w:p>
    <w:p w:rsidR="00BB13E0" w:rsidRDefault="00BB13E0" w:rsidP="00BB13E0">
      <w:pPr>
        <w:ind w:left="360"/>
        <w:rPr>
          <w:sz w:val="24"/>
        </w:rPr>
      </w:pPr>
    </w:p>
    <w:p w:rsidR="00BB13E0" w:rsidRDefault="00BB13E0" w:rsidP="00BB13E0">
      <w:pPr>
        <w:ind w:left="360"/>
        <w:jc w:val="center"/>
      </w:pPr>
      <w:r>
        <w:rPr>
          <w:noProof/>
        </w:rPr>
        <w:drawing>
          <wp:inline distT="0" distB="0" distL="0" distR="0" wp14:anchorId="62773408" wp14:editId="1214141D">
            <wp:extent cx="3200400" cy="2286000"/>
            <wp:effectExtent l="0" t="0" r="0" b="0"/>
            <wp:docPr id="17" name="Obraz 17" descr="http://upload.wikimedia.org/wikipedia/commons/b/b1/Zawilec_gajowy_c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b/b1/Zawilec_gajowy_cm02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E0" w:rsidRPr="00BB13E0" w:rsidRDefault="00BB13E0" w:rsidP="00BB13E0">
      <w:pPr>
        <w:ind w:left="360"/>
        <w:jc w:val="center"/>
        <w:rPr>
          <w:i/>
          <w:iCs/>
          <w:sz w:val="28"/>
          <w:szCs w:val="28"/>
        </w:rPr>
      </w:pPr>
      <w:r w:rsidRPr="00BB13E0">
        <w:rPr>
          <w:i/>
          <w:iCs/>
          <w:sz w:val="28"/>
          <w:szCs w:val="28"/>
        </w:rPr>
        <w:t>... i inne wiosenne kwiatki.</w:t>
      </w:r>
    </w:p>
    <w:p w:rsidR="00BB13E0" w:rsidRPr="00BB13E0" w:rsidRDefault="00BB13E0" w:rsidP="00BB13E0">
      <w:pPr>
        <w:ind w:left="360"/>
        <w:rPr>
          <w:sz w:val="28"/>
          <w:szCs w:val="28"/>
        </w:rPr>
      </w:pPr>
      <w:r w:rsidRPr="00BB13E0">
        <w:rPr>
          <w:noProof/>
          <w:sz w:val="28"/>
          <w:szCs w:val="28"/>
        </w:rPr>
        <w:drawing>
          <wp:inline distT="0" distB="0" distL="0" distR="0" wp14:anchorId="27546405" wp14:editId="6B8DD23B">
            <wp:extent cx="2952750" cy="2244449"/>
            <wp:effectExtent l="0" t="0" r="0" b="3810"/>
            <wp:docPr id="10" name="Obraz 10" descr="http://m.ocdn.eu/_m/5ea34c6dab69c17a81baa7f9644c7452,14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.ocdn.eu/_m/5ea34c6dab69c17a81baa7f9644c7452,14,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22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3E0">
        <w:rPr>
          <w:sz w:val="28"/>
          <w:szCs w:val="28"/>
        </w:rPr>
        <w:t xml:space="preserve">   </w:t>
      </w:r>
      <w:r w:rsidRPr="00BB13E0">
        <w:rPr>
          <w:noProof/>
          <w:sz w:val="28"/>
          <w:szCs w:val="28"/>
        </w:rPr>
        <w:drawing>
          <wp:inline distT="0" distB="0" distL="0" distR="0" wp14:anchorId="3AC70709" wp14:editId="0065C9CD">
            <wp:extent cx="2954655" cy="2238375"/>
            <wp:effectExtent l="0" t="0" r="0" b="9525"/>
            <wp:docPr id="9" name="Obraz 9" descr="http://ocdn.eu/images/pulscms/ZjI7MDQsMCwyOSw4MDAsNDgwOzA2LDMyMCwxYzI_/4502a47b2e388ac13968bf5d08290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cdn.eu/images/pulscms/ZjI7MDQsMCwyOSw4MDAsNDgwOzA2LDMyMCwxYzI_/4502a47b2e388ac13968bf5d08290ab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E0" w:rsidRDefault="00BB13E0" w:rsidP="00BB13E0">
      <w:pPr>
        <w:spacing w:after="0" w:line="240" w:lineRule="auto"/>
        <w:ind w:left="357"/>
        <w:rPr>
          <w:i/>
          <w:iCs/>
          <w:sz w:val="28"/>
          <w:szCs w:val="28"/>
        </w:rPr>
      </w:pPr>
      <w:r w:rsidRPr="00BB13E0">
        <w:rPr>
          <w:i/>
          <w:iCs/>
          <w:sz w:val="28"/>
          <w:szCs w:val="28"/>
        </w:rPr>
        <w:t xml:space="preserve">      Do kraju powróciły już żurawie...</w:t>
      </w:r>
      <w:r>
        <w:rPr>
          <w:i/>
          <w:iCs/>
          <w:sz w:val="28"/>
          <w:szCs w:val="28"/>
        </w:rPr>
        <w:t xml:space="preserve">                </w:t>
      </w:r>
      <w:r w:rsidRPr="00BB13E0">
        <w:rPr>
          <w:i/>
          <w:iCs/>
          <w:sz w:val="28"/>
          <w:szCs w:val="28"/>
        </w:rPr>
        <w:t xml:space="preserve">    ... a majestatyczne łabędzie pływają beztrosko.  </w:t>
      </w:r>
    </w:p>
    <w:p w:rsidR="00BB13E0" w:rsidRPr="00BB13E0" w:rsidRDefault="00BB13E0" w:rsidP="00BB13E0">
      <w:pPr>
        <w:spacing w:after="0" w:line="240" w:lineRule="auto"/>
        <w:ind w:left="357"/>
        <w:rPr>
          <w:i/>
          <w:iCs/>
          <w:sz w:val="28"/>
          <w:szCs w:val="28"/>
        </w:rPr>
      </w:pPr>
    </w:p>
    <w:p w:rsidR="00BB13E0" w:rsidRPr="00BB13E0" w:rsidRDefault="00BB13E0" w:rsidP="00BB13E0">
      <w:pPr>
        <w:spacing w:after="0" w:line="240" w:lineRule="auto"/>
        <w:ind w:left="357"/>
        <w:rPr>
          <w:sz w:val="18"/>
          <w:szCs w:val="18"/>
        </w:rPr>
      </w:pPr>
    </w:p>
    <w:p w:rsidR="00BB13E0" w:rsidRPr="00BB13E0" w:rsidRDefault="00BB13E0" w:rsidP="00BB13E0">
      <w:pPr>
        <w:ind w:left="360"/>
        <w:jc w:val="center"/>
        <w:rPr>
          <w:sz w:val="28"/>
          <w:szCs w:val="28"/>
        </w:rPr>
      </w:pPr>
      <w:r w:rsidRPr="00BB13E0">
        <w:rPr>
          <w:noProof/>
          <w:sz w:val="28"/>
          <w:szCs w:val="28"/>
        </w:rPr>
        <w:drawing>
          <wp:inline distT="0" distB="0" distL="0" distR="0" wp14:anchorId="5BFB75AB" wp14:editId="58DE03CD">
            <wp:extent cx="3733800" cy="2489200"/>
            <wp:effectExtent l="0" t="0" r="0" b="6350"/>
            <wp:docPr id="8" name="Obraz 8" descr="http://i287.photobucket.com/albums/ll145/felixiana/Plamka%20mazurka/boci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287.photobucket.com/albums/ll145/felixiana/Plamka%20mazurka/bocian5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E0" w:rsidRPr="00BB13E0" w:rsidRDefault="00BB13E0" w:rsidP="00BB13E0">
      <w:pPr>
        <w:ind w:left="360"/>
        <w:jc w:val="center"/>
        <w:rPr>
          <w:i/>
          <w:iCs/>
          <w:sz w:val="28"/>
          <w:szCs w:val="28"/>
        </w:rPr>
      </w:pPr>
      <w:r w:rsidRPr="00BB13E0">
        <w:rPr>
          <w:i/>
          <w:iCs/>
          <w:sz w:val="28"/>
          <w:szCs w:val="28"/>
        </w:rPr>
        <w:t xml:space="preserve">Teraz czekamy już tylko na najważniejszy zwiastun wiosny – BOCIANY! </w:t>
      </w:r>
    </w:p>
    <w:p w:rsidR="00BB13E0" w:rsidRDefault="00BB13E0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Theme="minorHAnsi" w:hAnsiTheme="minorHAnsi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DZIEŃ KOBIET DAWNIEJ I DZIŚ…</w:t>
      </w:r>
    </w:p>
    <w:p w:rsidR="00CB357A" w:rsidRDefault="00CB357A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B357A" w:rsidRDefault="00816C03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Czy wyobrażamy sobie świat bez kobiet? Świat bez spódnic i makijażu? Każdy chłopak czy mężczyzna potrzebuje matki, żony, koleżanki… Skąd się zatem wzięła tradycja Święta Kobiet?</w:t>
      </w:r>
    </w:p>
    <w:p w:rsidR="00CB357A" w:rsidRDefault="00CB357A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83717B" w:rsidRPr="0083717B" w:rsidRDefault="0083717B" w:rsidP="0083717B">
      <w:pPr>
        <w:pStyle w:val="NormalnyWeb"/>
        <w:spacing w:before="0" w:beforeAutospacing="0" w:after="0" w:afterAutospacing="0" w:line="276" w:lineRule="auto"/>
        <w:ind w:firstLine="708"/>
        <w:jc w:val="center"/>
        <w:rPr>
          <w:rStyle w:val="Pogrubienie"/>
          <w:rFonts w:asciiTheme="minorHAnsi" w:hAnsiTheme="minorHAnsi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noProof/>
        </w:rPr>
        <w:drawing>
          <wp:inline distT="0" distB="0" distL="0" distR="0">
            <wp:extent cx="3524250" cy="2857500"/>
            <wp:effectExtent l="0" t="0" r="0" b="0"/>
            <wp:docPr id="26" name="Obraz 26" descr="http://www.czekoladowa.com/wp-content/uploads/2013/03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zekoladowa.com/wp-content/uploads/2013/03/26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03" w:rsidRDefault="00816C03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816C03" w:rsidRPr="00816C03" w:rsidRDefault="00816C03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color w:val="FF0000"/>
        </w:rPr>
      </w:pPr>
      <w:r w:rsidRPr="00816C03">
        <w:rPr>
          <w:rStyle w:val="Pogrubienie"/>
          <w:rFonts w:asciiTheme="minorHAnsi" w:hAnsiTheme="minorHAnsi"/>
          <w:color w:val="FF0000"/>
        </w:rPr>
        <w:t>Z KART HISTORII</w:t>
      </w:r>
    </w:p>
    <w:p w:rsidR="00816C03" w:rsidRPr="00816C03" w:rsidRDefault="00816C03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816C03" w:rsidRDefault="00816C03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 w:themeColor="text1"/>
        </w:rPr>
      </w:pPr>
      <w:r w:rsidRPr="00816C03">
        <w:rPr>
          <w:rStyle w:val="Pogrubienie"/>
          <w:rFonts w:asciiTheme="minorHAnsi" w:hAnsiTheme="minorHAnsi"/>
          <w:b w:val="0"/>
          <w:color w:val="FF0000"/>
        </w:rPr>
        <w:t xml:space="preserve">8 marca </w:t>
      </w:r>
      <w:r w:rsidRPr="00816C03">
        <w:rPr>
          <w:rStyle w:val="Pogrubienie"/>
          <w:rFonts w:asciiTheme="minorHAnsi" w:hAnsiTheme="minorHAnsi"/>
          <w:b w:val="0"/>
          <w:color w:val="000000" w:themeColor="text1"/>
        </w:rPr>
        <w:t xml:space="preserve">rokrocznie od 1910 r. obchodzony jest Dzień Kobiet, który upamiętnia ofiary walk </w:t>
      </w:r>
      <w:r w:rsidRPr="00816C03">
        <w:rPr>
          <w:rStyle w:val="Pogrubienie"/>
          <w:rFonts w:asciiTheme="minorHAnsi" w:hAnsiTheme="minorHAnsi"/>
          <w:b w:val="0"/>
          <w:color w:val="000000" w:themeColor="text1"/>
        </w:rPr>
        <w:br/>
        <w:t xml:space="preserve">w obronie praw płci pięknej i ich równouprawnienia. </w:t>
      </w:r>
    </w:p>
    <w:p w:rsidR="009F5A02" w:rsidRDefault="00816C03" w:rsidP="009F5A02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  <w:shd w:val="clear" w:color="auto" w:fill="FFFFFF"/>
        </w:rPr>
      </w:pPr>
      <w:r w:rsidRPr="00816C03">
        <w:rPr>
          <w:rFonts w:asciiTheme="minorHAnsi" w:hAnsiTheme="minorHAnsi" w:cs="Arial"/>
          <w:color w:val="000000" w:themeColor="text1"/>
          <w:shd w:val="clear" w:color="auto" w:fill="FFFFFF"/>
        </w:rPr>
        <w:t xml:space="preserve">Wielu osobom </w:t>
      </w:r>
      <w:r w:rsidRPr="00816C03">
        <w:rPr>
          <w:rFonts w:asciiTheme="minorHAnsi" w:hAnsiTheme="minorHAnsi" w:cs="Arial"/>
          <w:color w:val="000000" w:themeColor="text1"/>
          <w:shd w:val="clear" w:color="auto" w:fill="FFFFFF"/>
        </w:rPr>
        <w:t xml:space="preserve">dzień ten </w:t>
      </w:r>
      <w:r w:rsidRPr="00816C03">
        <w:rPr>
          <w:rFonts w:asciiTheme="minorHAnsi" w:hAnsiTheme="minorHAnsi" w:cs="Arial"/>
          <w:color w:val="000000" w:themeColor="text1"/>
          <w:shd w:val="clear" w:color="auto" w:fill="FFFFFF"/>
        </w:rPr>
        <w:t>kojarzy się z czasami PRL–u i z wrę</w:t>
      </w:r>
      <w:r>
        <w:rPr>
          <w:rFonts w:asciiTheme="minorHAnsi" w:hAnsiTheme="minorHAnsi" w:cs="Arial"/>
          <w:color w:val="000000" w:themeColor="text1"/>
          <w:shd w:val="clear" w:color="auto" w:fill="FFFFFF"/>
        </w:rPr>
        <w:t>czanymi wtedy masowo goździkami.</w:t>
      </w:r>
      <w:r w:rsidRPr="00816C03">
        <w:rPr>
          <w:rFonts w:asciiTheme="minorHAnsi" w:hAnsiTheme="minorHAnsi" w:cs="Arial"/>
          <w:color w:val="000000" w:themeColor="text1"/>
          <w:shd w:val="clear" w:color="auto" w:fill="FFFFFF"/>
        </w:rPr>
        <w:t xml:space="preserve"> </w:t>
      </w:r>
      <w:r>
        <w:rPr>
          <w:rFonts w:asciiTheme="minorHAnsi" w:hAnsiTheme="minorHAnsi" w:cs="Arial"/>
          <w:color w:val="000000" w:themeColor="text1"/>
          <w:shd w:val="clear" w:color="auto" w:fill="FFFFFF"/>
        </w:rPr>
        <w:t xml:space="preserve">Publikowano w gazetach </w:t>
      </w:r>
      <w:r w:rsidRPr="00816C03">
        <w:rPr>
          <w:rFonts w:asciiTheme="minorHAnsi" w:hAnsiTheme="minorHAnsi" w:cs="Arial"/>
          <w:color w:val="000000" w:themeColor="text1"/>
          <w:shd w:val="clear" w:color="auto" w:fill="FFFFFF"/>
        </w:rPr>
        <w:t xml:space="preserve">portrety kobiet </w:t>
      </w:r>
      <w:r>
        <w:rPr>
          <w:rFonts w:asciiTheme="minorHAnsi" w:hAnsiTheme="minorHAnsi" w:cs="Arial"/>
          <w:color w:val="000000" w:themeColor="text1"/>
          <w:shd w:val="clear" w:color="auto" w:fill="FFFFFF"/>
        </w:rPr>
        <w:t xml:space="preserve">z </w:t>
      </w:r>
      <w:r w:rsidRPr="00816C03">
        <w:rPr>
          <w:rFonts w:asciiTheme="minorHAnsi" w:hAnsiTheme="minorHAnsi" w:cs="Arial"/>
          <w:color w:val="000000" w:themeColor="text1"/>
          <w:shd w:val="clear" w:color="auto" w:fill="FFFFFF"/>
        </w:rPr>
        <w:t>różnych sektorów życia gospodarczego zgodnie z</w:t>
      </w:r>
      <w:r>
        <w:rPr>
          <w:rFonts w:asciiTheme="minorHAnsi" w:hAnsiTheme="minorHAnsi" w:cs="Arial"/>
          <w:color w:val="000000" w:themeColor="text1"/>
          <w:shd w:val="clear" w:color="auto" w:fill="FFFFFF"/>
        </w:rPr>
        <w:t xml:space="preserve"> opinią Władysława Gomułki, że </w:t>
      </w:r>
      <w:r w:rsidRPr="00816C03">
        <w:rPr>
          <w:rFonts w:asciiTheme="minorHAnsi" w:hAnsiTheme="minorHAnsi" w:cs="Arial"/>
          <w:i/>
          <w:color w:val="000000" w:themeColor="text1"/>
          <w:shd w:val="clear" w:color="auto" w:fill="FFFFFF"/>
        </w:rPr>
        <w:t>nie ma dziś w Polsce dziedziny, w której kobiety nie odgrywałyby ważnej roli</w:t>
      </w:r>
      <w:r w:rsidRPr="00816C03">
        <w:rPr>
          <w:rFonts w:asciiTheme="minorHAnsi" w:hAnsiTheme="minorHAnsi" w:cs="Arial"/>
          <w:color w:val="000000" w:themeColor="text1"/>
          <w:shd w:val="clear" w:color="auto" w:fill="FFFFFF"/>
        </w:rPr>
        <w:t xml:space="preserve">. W zakładach 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 xml:space="preserve">pracy </w:t>
      </w:r>
      <w:r w:rsidR="009F5A02">
        <w:rPr>
          <w:rFonts w:asciiTheme="minorHAnsi" w:hAnsiTheme="minorHAnsi" w:cs="Arial"/>
          <w:color w:val="000000"/>
          <w:shd w:val="clear" w:color="auto" w:fill="FFFFFF"/>
        </w:rPr>
        <w:t>i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 xml:space="preserve"> szkołach </w:t>
      </w:r>
      <w:r w:rsidR="009F5A02">
        <w:rPr>
          <w:rFonts w:asciiTheme="minorHAnsi" w:hAnsiTheme="minorHAnsi" w:cs="Arial"/>
          <w:color w:val="000000"/>
          <w:shd w:val="clear" w:color="auto" w:fill="FFFFFF"/>
        </w:rPr>
        <w:t xml:space="preserve">dzień ten 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>obchodzon</w:t>
      </w:r>
      <w:r w:rsidR="009F5A02">
        <w:rPr>
          <w:rFonts w:asciiTheme="minorHAnsi" w:hAnsiTheme="minorHAnsi" w:cs="Arial"/>
          <w:color w:val="000000"/>
          <w:shd w:val="clear" w:color="auto" w:fill="FFFFFF"/>
        </w:rPr>
        <w:t>o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 xml:space="preserve"> obowiązkowo. </w:t>
      </w:r>
      <w:r w:rsidR="009F5A02">
        <w:rPr>
          <w:rFonts w:asciiTheme="minorHAnsi" w:hAnsiTheme="minorHAnsi" w:cs="Arial"/>
          <w:color w:val="000000"/>
          <w:shd w:val="clear" w:color="auto" w:fill="FFFFFF"/>
        </w:rPr>
        <w:t xml:space="preserve">Ponieważ był to pretekst 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>do uzupełniania braków w zaopatrzeniu, dlatego pani</w:t>
      </w:r>
      <w:r w:rsidR="009F5A02">
        <w:rPr>
          <w:rFonts w:asciiTheme="minorHAnsi" w:hAnsiTheme="minorHAnsi" w:cs="Arial"/>
          <w:color w:val="000000"/>
          <w:shd w:val="clear" w:color="auto" w:fill="FFFFFF"/>
        </w:rPr>
        <w:t>e dostawały m.in.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 xml:space="preserve"> rajstopy, ręcznik</w:t>
      </w:r>
      <w:r w:rsidR="009F5A02">
        <w:rPr>
          <w:rFonts w:asciiTheme="minorHAnsi" w:hAnsiTheme="minorHAnsi" w:cs="Arial"/>
          <w:color w:val="000000"/>
          <w:shd w:val="clear" w:color="auto" w:fill="FFFFFF"/>
        </w:rPr>
        <w:t>i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>, ścierk</w:t>
      </w:r>
      <w:r w:rsidR="009F5A02">
        <w:rPr>
          <w:rFonts w:asciiTheme="minorHAnsi" w:hAnsiTheme="minorHAnsi" w:cs="Arial"/>
          <w:color w:val="000000"/>
          <w:shd w:val="clear" w:color="auto" w:fill="FFFFFF"/>
        </w:rPr>
        <w:t>i, mydło czy</w:t>
      </w:r>
      <w:r w:rsidRPr="00816C03">
        <w:rPr>
          <w:rFonts w:asciiTheme="minorHAnsi" w:hAnsiTheme="minorHAnsi" w:cs="Arial"/>
          <w:color w:val="000000"/>
          <w:shd w:val="clear" w:color="auto" w:fill="FFFFFF"/>
        </w:rPr>
        <w:t xml:space="preserve"> kawa. </w:t>
      </w:r>
    </w:p>
    <w:p w:rsidR="00CB357A" w:rsidRDefault="00CB357A" w:rsidP="00CB357A">
      <w:pPr>
        <w:pStyle w:val="NormalnyWeb"/>
        <w:spacing w:before="0" w:beforeAutospacing="0" w:after="0" w:afterAutospacing="0" w:line="276" w:lineRule="auto"/>
        <w:rPr>
          <w:rFonts w:asciiTheme="minorHAnsi" w:hAnsiTheme="minorHAnsi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9F5A02" w:rsidRPr="00816C03" w:rsidRDefault="009F5A02" w:rsidP="009F5A02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color w:val="FF0000"/>
        </w:rPr>
      </w:pPr>
      <w:r>
        <w:rPr>
          <w:rStyle w:val="Pogrubienie"/>
          <w:rFonts w:asciiTheme="minorHAnsi" w:hAnsiTheme="minorHAnsi"/>
          <w:color w:val="FF0000"/>
        </w:rPr>
        <w:t>DIEŃ KOBIET WSPÓŁCZEŚNIE</w:t>
      </w:r>
    </w:p>
    <w:p w:rsidR="009F5A02" w:rsidRPr="00816C03" w:rsidRDefault="009F5A02" w:rsidP="009F5A02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9F5A02" w:rsidRDefault="009F5A02" w:rsidP="009F5A02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  <w:shd w:val="clear" w:color="auto" w:fill="FFFFFF"/>
        </w:rPr>
      </w:pPr>
      <w:r>
        <w:rPr>
          <w:rStyle w:val="Pogrubienie"/>
          <w:rFonts w:asciiTheme="minorHAnsi" w:hAnsiTheme="minorHAnsi"/>
          <w:b w:val="0"/>
          <w:color w:val="000000" w:themeColor="text1"/>
        </w:rPr>
        <w:t xml:space="preserve">Dzisiaj kobiety niechętnie wspominają tradycyjne prezenty czasów PRL-u. Zamiast rajstop, goździków czy artykułów gospodarstwa domowego wolą otrzymywać tulipany i czekoladki. Organizują sobie „babskie” wyjazdy do SPA, do kina czy </w:t>
      </w:r>
      <w:r w:rsidR="00B01125">
        <w:rPr>
          <w:rStyle w:val="Pogrubienie"/>
          <w:rFonts w:asciiTheme="minorHAnsi" w:hAnsiTheme="minorHAnsi"/>
          <w:b w:val="0"/>
          <w:color w:val="000000" w:themeColor="text1"/>
        </w:rPr>
        <w:t xml:space="preserve">do </w:t>
      </w:r>
      <w:r>
        <w:rPr>
          <w:rStyle w:val="Pogrubienie"/>
          <w:rFonts w:asciiTheme="minorHAnsi" w:hAnsiTheme="minorHAnsi"/>
          <w:b w:val="0"/>
          <w:color w:val="000000" w:themeColor="text1"/>
        </w:rPr>
        <w:t xml:space="preserve">teatru, łącząc to </w:t>
      </w:r>
      <w:r w:rsidR="00B01125">
        <w:rPr>
          <w:rStyle w:val="Pogrubienie"/>
          <w:rFonts w:asciiTheme="minorHAnsi" w:hAnsiTheme="minorHAnsi"/>
          <w:b w:val="0"/>
          <w:color w:val="000000" w:themeColor="text1"/>
        </w:rPr>
        <w:t xml:space="preserve">jednocześnie </w:t>
      </w:r>
      <w:r>
        <w:rPr>
          <w:rStyle w:val="Pogrubienie"/>
          <w:rFonts w:asciiTheme="minorHAnsi" w:hAnsiTheme="minorHAnsi"/>
          <w:b w:val="0"/>
          <w:color w:val="000000" w:themeColor="text1"/>
        </w:rPr>
        <w:t>z kolacją.</w:t>
      </w:r>
      <w:r w:rsidR="00B01125" w:rsidRPr="00B01125">
        <w:rPr>
          <w:rFonts w:asciiTheme="minorHAnsi" w:hAnsiTheme="minorHAnsi" w:cs="Arial"/>
          <w:color w:val="000000"/>
          <w:shd w:val="clear" w:color="auto" w:fill="FFFFFF"/>
        </w:rPr>
        <w:t xml:space="preserve"> </w:t>
      </w:r>
      <w:r w:rsidR="00B01125">
        <w:rPr>
          <w:rFonts w:asciiTheme="minorHAnsi" w:hAnsiTheme="minorHAnsi" w:cs="Arial"/>
          <w:color w:val="000000"/>
          <w:shd w:val="clear" w:color="auto" w:fill="FFFFFF"/>
        </w:rPr>
        <w:t>C</w:t>
      </w:r>
      <w:r w:rsidR="00B01125" w:rsidRPr="00B01125">
        <w:rPr>
          <w:rFonts w:asciiTheme="minorHAnsi" w:hAnsiTheme="minorHAnsi" w:cs="Arial"/>
          <w:color w:val="000000"/>
          <w:shd w:val="clear" w:color="auto" w:fill="FFFFFF"/>
        </w:rPr>
        <w:t>orocznie odbywają się</w:t>
      </w:r>
      <w:r w:rsidR="00B01125">
        <w:rPr>
          <w:rFonts w:asciiTheme="minorHAnsi" w:hAnsiTheme="minorHAnsi" w:cs="Arial"/>
          <w:color w:val="000000"/>
          <w:shd w:val="clear" w:color="auto" w:fill="FFFFFF"/>
        </w:rPr>
        <w:t xml:space="preserve"> też </w:t>
      </w:r>
      <w:r w:rsidR="00B01125" w:rsidRPr="00B01125">
        <w:rPr>
          <w:rFonts w:asciiTheme="minorHAnsi" w:hAnsiTheme="minorHAnsi" w:cs="Arial"/>
          <w:color w:val="000000"/>
          <w:shd w:val="clear" w:color="auto" w:fill="FFFFFF"/>
        </w:rPr>
        <w:t>organizowane przez feministki</w:t>
      </w:r>
      <w:r w:rsidR="00B01125" w:rsidRPr="00B01125">
        <w:rPr>
          <w:rStyle w:val="apple-converted-space"/>
          <w:rFonts w:asciiTheme="minorHAnsi" w:eastAsiaTheme="majorEastAsia" w:hAnsiTheme="minorHAnsi" w:cs="Arial"/>
          <w:color w:val="000000"/>
          <w:shd w:val="clear" w:color="auto" w:fill="FFFFFF"/>
        </w:rPr>
        <w:t> </w:t>
      </w:r>
      <w:r w:rsidR="00B01125" w:rsidRPr="00B01125">
        <w:rPr>
          <w:rFonts w:asciiTheme="minorHAnsi" w:hAnsiTheme="minorHAnsi" w:cs="Arial"/>
          <w:color w:val="000000"/>
          <w:shd w:val="clear" w:color="auto" w:fill="FFFFFF"/>
        </w:rPr>
        <w:t>demonstracje połączone z</w:t>
      </w:r>
      <w:r w:rsidR="00B01125" w:rsidRPr="00B01125">
        <w:rPr>
          <w:rStyle w:val="apple-converted-space"/>
          <w:rFonts w:asciiTheme="minorHAnsi" w:eastAsiaTheme="majorEastAsia" w:hAnsiTheme="minorHAnsi" w:cs="Arial"/>
          <w:color w:val="000000"/>
          <w:shd w:val="clear" w:color="auto" w:fill="FFFFFF"/>
        </w:rPr>
        <w:t> </w:t>
      </w:r>
      <w:r w:rsidR="00B01125">
        <w:rPr>
          <w:rStyle w:val="apple-converted-space"/>
          <w:rFonts w:asciiTheme="minorHAnsi" w:eastAsiaTheme="majorEastAsia" w:hAnsiTheme="minorHAnsi" w:cs="Arial"/>
          <w:color w:val="000000"/>
          <w:shd w:val="clear" w:color="auto" w:fill="FFFFFF"/>
        </w:rPr>
        <w:t xml:space="preserve"> happeningiem</w:t>
      </w:r>
      <w:r w:rsidR="00B01125" w:rsidRPr="00B01125">
        <w:rPr>
          <w:rStyle w:val="apple-converted-space"/>
          <w:rFonts w:asciiTheme="minorHAnsi" w:eastAsiaTheme="majorEastAsia" w:hAnsiTheme="minorHAnsi" w:cs="Arial"/>
          <w:color w:val="000000"/>
          <w:shd w:val="clear" w:color="auto" w:fill="FFFFFF"/>
        </w:rPr>
        <w:t> </w:t>
      </w:r>
      <w:r w:rsidR="00B01125" w:rsidRPr="00B01125">
        <w:rPr>
          <w:rFonts w:asciiTheme="minorHAnsi" w:hAnsiTheme="minorHAnsi" w:cs="Arial"/>
          <w:color w:val="000000"/>
          <w:shd w:val="clear" w:color="auto" w:fill="FFFFFF"/>
        </w:rPr>
        <w:t>na rzecz równego traktowania kobiet i mężczyzn</w:t>
      </w:r>
      <w:r w:rsidR="00B01125">
        <w:rPr>
          <w:rFonts w:asciiTheme="minorHAnsi" w:hAnsiTheme="minorHAnsi" w:cs="Arial"/>
          <w:color w:val="000000"/>
          <w:shd w:val="clear" w:color="auto" w:fill="FFFFFF"/>
        </w:rPr>
        <w:t>.</w:t>
      </w:r>
    </w:p>
    <w:p w:rsidR="00B01125" w:rsidRDefault="00B01125" w:rsidP="009F5A02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Theme="minorHAnsi" w:hAnsiTheme="minorHAnsi" w:cs="Arial"/>
          <w:color w:val="000000"/>
          <w:shd w:val="clear" w:color="auto" w:fill="FFFFFF"/>
        </w:rPr>
        <w:t xml:space="preserve">Współczesna kobieta, choć silna i pracująca na równi z mężczyzną,  nadal chce być traktowana jak krucha księżniczka, która potrzebują męskiego ramienia i choć cienia adoracji. Dlatego panowie, postarajcie się w tym wyjątkowym dniu nie zawieść waszym koleżanek, matek czy </w:t>
      </w:r>
      <w:r w:rsidR="0083717B">
        <w:rPr>
          <w:rFonts w:asciiTheme="minorHAnsi" w:hAnsiTheme="minorHAnsi" w:cs="Arial"/>
          <w:color w:val="000000"/>
          <w:shd w:val="clear" w:color="auto" w:fill="FFFFFF"/>
        </w:rPr>
        <w:t>sióstr!</w:t>
      </w:r>
      <w:r>
        <w:rPr>
          <w:rFonts w:asciiTheme="minorHAnsi" w:hAnsiTheme="minorHAnsi" w:cs="Arial"/>
          <w:color w:val="000000"/>
          <w:shd w:val="clear" w:color="auto" w:fill="FFFFFF"/>
        </w:rPr>
        <w:t xml:space="preserve"> </w:t>
      </w:r>
    </w:p>
    <w:p w:rsidR="001A5DCD" w:rsidRPr="00CB357A" w:rsidRDefault="00BB13E0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CB357A"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21 MARCA? TRADYCYJNIE - WAGARY!</w:t>
      </w:r>
    </w:p>
    <w:p w:rsidR="005461EC" w:rsidRPr="0034281E" w:rsidRDefault="005461EC" w:rsidP="005461EC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5461EC" w:rsidRDefault="005461EC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1A5DCD" w:rsidRDefault="00C91ED3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Pierwszego dnia wiosny w wielu szkołach lekcje odbywają się normalnie. Nauczyciele są jednak wyrozumiali i nie „gnębią” zbytnio swoich podopiecznych. Zespół Szkół w Cybince zaplanował </w:t>
      </w:r>
      <w:r w:rsidR="00230268"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z tej okazji</w:t>
      </w: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kilka atrakcji. Jedną z nich było wykonanie przez uczniów wiosennych dekoracji w swoich klasach a także przygotowanie wylosowanych wcześniej przebrań. Było miło i kolorowo, lekcje – ku uciesze wszystkich – skrócono do godziny 13.00. A wagary? </w:t>
      </w:r>
    </w:p>
    <w:p w:rsidR="00230268" w:rsidRDefault="00F20573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80F9B35" wp14:editId="59C1EEEF">
            <wp:simplePos x="0" y="0"/>
            <wp:positionH relativeFrom="margin">
              <wp:posOffset>161925</wp:posOffset>
            </wp:positionH>
            <wp:positionV relativeFrom="margin">
              <wp:posOffset>2085975</wp:posOffset>
            </wp:positionV>
            <wp:extent cx="2495550" cy="2379980"/>
            <wp:effectExtent l="0" t="0" r="0" b="1270"/>
            <wp:wrapSquare wrapText="bothSides"/>
            <wp:docPr id="27" name="Obraz 27" descr="http://blog.planetpr.pl/wp-content/uploads/2012/03/pu_i_wp_-260x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og.planetpr.pl/wp-content/uploads/2012/03/pu_i_wp_-260x24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268" w:rsidRDefault="00230268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Tradycji stało się za dość… Nieliczni podtrzymali wielowiekowe zwyczaje i udali się na typowe tego dnia „poszukiwanie wiosny” w plenerze. Pewnie udało im się na dobre przepłoszyć zimę, bo od tego momentu trawa jakoś dziwnie szybko się zazieleniła, kwiatki wyrosły na rabatkach, a ptaszki i motylki witają nas co rano jakoś intensywniej niż wcześniej.</w:t>
      </w:r>
    </w:p>
    <w:p w:rsidR="00C023FF" w:rsidRDefault="00230268" w:rsidP="00F20573">
      <w:pPr>
        <w:pStyle w:val="NormalnyWeb"/>
        <w:spacing w:before="0" w:beforeAutospacing="0" w:after="0" w:afterAutospacing="0" w:line="276" w:lineRule="auto"/>
        <w:ind w:firstLine="708"/>
        <w:jc w:val="both"/>
        <w:rPr>
          <w:sz w:val="20"/>
          <w:szCs w:val="20"/>
        </w:rPr>
      </w:pP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Magiczna moc wagarów? Chyba tak można to określić. Nie pochwalam ucieczek, ale skoro zdarzają się one tylko w kryzysowych sytuacjach, mają umotywowane tradycją korzenie, a dzięki nim świat staje się przyjemniejszy, bardziej wesoły i słoneczny to chyba nie należy zaprzestawać tych iście „magicznych” sztuczek. Czyli kolejne</w:t>
      </w:r>
      <w:r w:rsidR="00F20573"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,</w:t>
      </w: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niecodzienne przywoływanie wiosny zakończyło się sukcesem? I to jeszcze jakim! Gimnazjaliści, możecie być z siebie dumni!</w:t>
      </w:r>
      <w:r w:rsidR="00F20573"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</w:t>
      </w:r>
      <w:r w:rsidR="005461EC">
        <w:rPr>
          <w:sz w:val="20"/>
          <w:szCs w:val="20"/>
        </w:rPr>
        <w:t xml:space="preserve">                      </w:t>
      </w:r>
      <w:r w:rsidR="00F20573">
        <w:rPr>
          <w:sz w:val="20"/>
          <w:szCs w:val="20"/>
        </w:rPr>
        <w:t xml:space="preserve">                            </w:t>
      </w:r>
      <w:r w:rsidR="005461EC">
        <w:rPr>
          <w:sz w:val="20"/>
          <w:szCs w:val="20"/>
        </w:rPr>
        <w:t xml:space="preserve">                          </w:t>
      </w:r>
      <w:r w:rsidR="00C023FF">
        <w:rPr>
          <w:sz w:val="20"/>
          <w:szCs w:val="20"/>
        </w:rPr>
        <w:t xml:space="preserve">        </w:t>
      </w:r>
      <w:r w:rsidR="005461EC">
        <w:rPr>
          <w:sz w:val="20"/>
          <w:szCs w:val="20"/>
        </w:rPr>
        <w:t xml:space="preserve">                </w:t>
      </w:r>
    </w:p>
    <w:p w:rsidR="00C023FF" w:rsidRDefault="00C023FF" w:rsidP="00C91ED3">
      <w:pPr>
        <w:pStyle w:val="Tekstpodstawowy"/>
        <w:rPr>
          <w:sz w:val="20"/>
          <w:szCs w:val="20"/>
        </w:rPr>
      </w:pPr>
    </w:p>
    <w:p w:rsidR="00C023FF" w:rsidRPr="00C91ED3" w:rsidRDefault="00C91ED3" w:rsidP="005461EC">
      <w:pPr>
        <w:pStyle w:val="Tekstpodstawowy"/>
        <w:rPr>
          <w:i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  <w:r w:rsidR="00F20573">
        <w:rPr>
          <w:sz w:val="20"/>
          <w:szCs w:val="20"/>
        </w:rPr>
        <w:t xml:space="preserve">    </w:t>
      </w:r>
      <w:r w:rsidRPr="00C91ED3">
        <w:rPr>
          <w:i/>
          <w:sz w:val="20"/>
          <w:szCs w:val="20"/>
        </w:rPr>
        <w:t>Opracowała: kl. I B</w:t>
      </w:r>
    </w:p>
    <w:p w:rsidR="00C91ED3" w:rsidRDefault="00C91ED3" w:rsidP="005461EC">
      <w:pPr>
        <w:pStyle w:val="Tekstpodstawowy"/>
        <w:rPr>
          <w:sz w:val="20"/>
          <w:szCs w:val="20"/>
        </w:rPr>
      </w:pPr>
    </w:p>
    <w:p w:rsidR="00446889" w:rsidRDefault="00446889" w:rsidP="00446889">
      <w:pPr>
        <w:jc w:val="center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 wp14:anchorId="0619A58B" wp14:editId="20F0863D">
            <wp:extent cx="6400800" cy="46355"/>
            <wp:effectExtent l="0" t="0" r="0" b="0"/>
            <wp:docPr id="15" name="Obraz 15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89" w:rsidRPr="00005D42" w:rsidRDefault="00F20573" w:rsidP="00446889">
      <w:pPr>
        <w:jc w:val="center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793368C" wp14:editId="05A0648A">
            <wp:simplePos x="0" y="0"/>
            <wp:positionH relativeFrom="margin">
              <wp:posOffset>4772025</wp:posOffset>
            </wp:positionH>
            <wp:positionV relativeFrom="margin">
              <wp:posOffset>5742940</wp:posOffset>
            </wp:positionV>
            <wp:extent cx="1609725" cy="1609725"/>
            <wp:effectExtent l="0" t="0" r="9525" b="9525"/>
            <wp:wrapSquare wrapText="bothSides"/>
            <wp:docPr id="23" name="Obraz 23" descr="http://www.forma5club.pl/files/prezenty-na-dzien-kobiet-kwi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orma5club.pl/files/prezenty-na-dzien-kobiet-kwiat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D42" w:rsidRPr="00F20573" w:rsidRDefault="00446889" w:rsidP="00F20573">
      <w:pPr>
        <w:spacing w:after="0"/>
        <w:jc w:val="center"/>
        <w:rPr>
          <w:sz w:val="10"/>
          <w:szCs w:val="10"/>
        </w:rPr>
      </w:pPr>
      <w:r w:rsidRPr="00F20573">
        <w:rPr>
          <w:sz w:val="24"/>
          <w:szCs w:val="24"/>
        </w:rPr>
        <w:t xml:space="preserve">Z OKAZJI </w:t>
      </w:r>
      <w:r w:rsidR="00CB357A" w:rsidRPr="00F20573">
        <w:rPr>
          <w:b/>
          <w:color w:val="FF0000"/>
          <w:sz w:val="24"/>
          <w:szCs w:val="24"/>
        </w:rPr>
        <w:t>DNIA KOBIET</w:t>
      </w:r>
      <w:r w:rsidRPr="00F20573">
        <w:rPr>
          <w:b/>
          <w:color w:val="FF0000"/>
          <w:sz w:val="24"/>
          <w:szCs w:val="24"/>
        </w:rPr>
        <w:t xml:space="preserve"> </w:t>
      </w:r>
      <w:r w:rsidRPr="00F20573">
        <w:rPr>
          <w:sz w:val="24"/>
          <w:szCs w:val="24"/>
        </w:rPr>
        <w:t xml:space="preserve">ŻYCZYMY WSZYSTKIM </w:t>
      </w:r>
      <w:r w:rsidR="00CB357A" w:rsidRPr="00F20573">
        <w:rPr>
          <w:sz w:val="24"/>
          <w:szCs w:val="24"/>
        </w:rPr>
        <w:t xml:space="preserve">NASZYM </w:t>
      </w:r>
      <w:r w:rsidR="00005D42" w:rsidRPr="00F20573">
        <w:rPr>
          <w:sz w:val="24"/>
          <w:szCs w:val="24"/>
        </w:rPr>
        <w:t>CZYTELNIKOM</w:t>
      </w:r>
      <w:r w:rsidR="00CB357A" w:rsidRPr="00F20573">
        <w:rPr>
          <w:sz w:val="24"/>
          <w:szCs w:val="24"/>
        </w:rPr>
        <w:t xml:space="preserve"> PŁCI PIĘKNEJ </w:t>
      </w:r>
      <w:r w:rsidR="00005D42" w:rsidRPr="00F20573">
        <w:rPr>
          <w:sz w:val="24"/>
          <w:szCs w:val="24"/>
        </w:rPr>
        <w:t>MIŁOŚCI, SPEŁNIENIA MARZEŃ</w:t>
      </w:r>
      <w:r w:rsidR="00CB357A" w:rsidRPr="00F20573">
        <w:rPr>
          <w:sz w:val="24"/>
          <w:szCs w:val="24"/>
        </w:rPr>
        <w:t>, SZALONYCH PRZYGÓD CO DNIA</w:t>
      </w:r>
      <w:r w:rsidR="00005D42" w:rsidRPr="00F20573">
        <w:rPr>
          <w:sz w:val="24"/>
          <w:szCs w:val="24"/>
        </w:rPr>
        <w:t xml:space="preserve"> ORAZ ODWAGI DO </w:t>
      </w:r>
      <w:r w:rsidR="00CB357A" w:rsidRPr="00F20573">
        <w:rPr>
          <w:sz w:val="24"/>
          <w:szCs w:val="24"/>
        </w:rPr>
        <w:t>BYCIA STUPROCENTOWĄ KOBIETĄ W DZISIEJSZYM, JAKŻE ZABIEGANYM I DZIWNYM, ŚWIECIE</w:t>
      </w:r>
      <w:r w:rsidR="00005D42" w:rsidRPr="00F20573">
        <w:rPr>
          <w:sz w:val="24"/>
          <w:szCs w:val="24"/>
        </w:rPr>
        <w:t>…</w:t>
      </w:r>
      <w:r w:rsidR="00F20573">
        <w:rPr>
          <w:sz w:val="24"/>
          <w:szCs w:val="24"/>
        </w:rPr>
        <w:br/>
      </w:r>
    </w:p>
    <w:p w:rsidR="00005D42" w:rsidRPr="00F20573" w:rsidRDefault="00F20573" w:rsidP="00F20573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</w:t>
      </w:r>
      <w:bookmarkStart w:id="0" w:name="_GoBack"/>
      <w:bookmarkEnd w:id="0"/>
      <w:r>
        <w:rPr>
          <w:i/>
          <w:sz w:val="20"/>
          <w:szCs w:val="20"/>
        </w:rPr>
        <w:t xml:space="preserve">      </w:t>
      </w:r>
      <w:r w:rsidR="00005D42">
        <w:rPr>
          <w:i/>
          <w:sz w:val="20"/>
          <w:szCs w:val="20"/>
        </w:rPr>
        <w:t xml:space="preserve">                                                                                                             </w:t>
      </w:r>
      <w:r w:rsidR="00005D42" w:rsidRPr="00005D42">
        <w:rPr>
          <w:i/>
          <w:sz w:val="20"/>
          <w:szCs w:val="20"/>
        </w:rPr>
        <w:t>REDAKCJA</w:t>
      </w:r>
    </w:p>
    <w:p w:rsidR="00001DA8" w:rsidRDefault="005325BC" w:rsidP="00446889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 wp14:anchorId="6ED6E39B" wp14:editId="44E69A35">
            <wp:extent cx="6400800" cy="46355"/>
            <wp:effectExtent l="0" t="0" r="0" b="0"/>
            <wp:docPr id="14" name="Obraz 1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02" w:rsidRPr="005325BC" w:rsidRDefault="005325BC" w:rsidP="005325BC">
      <w:pPr>
        <w:spacing w:after="0" w:line="240" w:lineRule="auto"/>
        <w:rPr>
          <w:b/>
          <w:u w:val="single"/>
        </w:rPr>
      </w:pPr>
      <w:r>
        <w:rPr>
          <w:b/>
          <w:sz w:val="32"/>
          <w:szCs w:val="32"/>
        </w:rPr>
        <w:tab/>
      </w:r>
      <w:r w:rsidRPr="005325BC">
        <w:t xml:space="preserve">Jeśli jesteś kreatywny, lubisz pisać, masz „lekkie piórko” i interesuje Cię świat to trafiłeś idealnie! Zapraszamy do nas! </w:t>
      </w:r>
      <w:r>
        <w:t>Konsulta</w:t>
      </w:r>
      <w:r w:rsidR="00155038">
        <w:t xml:space="preserve">cje tekstów oraz porady? W każdy </w:t>
      </w:r>
      <w:r w:rsidR="00830778">
        <w:t>piątek</w:t>
      </w:r>
      <w:r>
        <w:t xml:space="preserve"> o godz. 7.15 w gabinecie nr </w:t>
      </w:r>
      <w:r w:rsidR="00CB357A">
        <w:t>2</w:t>
      </w:r>
      <w:r w:rsidRPr="005325BC">
        <w:t xml:space="preserve"> </w:t>
      </w:r>
      <w:r>
        <w:t xml:space="preserve">udzieli Ci ich </w:t>
      </w:r>
      <w:r w:rsidR="003260A9">
        <w:t xml:space="preserve">nauczyciel języka polskiego, </w:t>
      </w:r>
      <w:r>
        <w:t xml:space="preserve">pani Dominika Mrozowska. Prace do gazetki szkolnej kierować można także na adres mailowy: </w:t>
      </w:r>
      <w:hyperlink r:id="rId35" w:history="1">
        <w:r w:rsidR="00B01125" w:rsidRPr="00392FBF">
          <w:rPr>
            <w:rStyle w:val="Hipercze"/>
            <w:b/>
          </w:rPr>
          <w:t>mrozdomin@wp.pl</w:t>
        </w:r>
      </w:hyperlink>
      <w:r w:rsidRPr="00B131DF">
        <w:rPr>
          <w:b/>
        </w:rPr>
        <w:t xml:space="preserve"> </w:t>
      </w:r>
      <w:r w:rsidR="00B131DF">
        <w:rPr>
          <w:b/>
        </w:rPr>
        <w:t xml:space="preserve">  </w:t>
      </w:r>
      <w:r w:rsidRPr="005325BC">
        <w:t>SERDECZNIE ZAPRASZAMY!</w:t>
      </w:r>
    </w:p>
    <w:sectPr w:rsidR="008A2702" w:rsidRPr="005325BC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25B" w:rsidRDefault="004B725B" w:rsidP="00E15895">
      <w:pPr>
        <w:spacing w:after="0" w:line="240" w:lineRule="auto"/>
      </w:pPr>
      <w:r>
        <w:separator/>
      </w:r>
    </w:p>
    <w:p w:rsidR="004B725B" w:rsidRDefault="004B725B"/>
  </w:endnote>
  <w:endnote w:type="continuationSeparator" w:id="0">
    <w:p w:rsidR="004B725B" w:rsidRDefault="004B725B" w:rsidP="00E15895">
      <w:pPr>
        <w:spacing w:after="0" w:line="240" w:lineRule="auto"/>
      </w:pPr>
      <w:r>
        <w:continuationSeparator/>
      </w:r>
    </w:p>
    <w:p w:rsidR="004B725B" w:rsidRDefault="004B72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922378"/>
      <w:docPartObj>
        <w:docPartGallery w:val="Page Numbers (Bottom of Page)"/>
        <w:docPartUnique/>
      </w:docPartObj>
    </w:sdtPr>
    <w:sdtEndPr/>
    <w:sdtContent>
      <w:p w:rsidR="00E15895" w:rsidRDefault="00E1589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25B">
          <w:rPr>
            <w:noProof/>
          </w:rPr>
          <w:t>1</w:t>
        </w:r>
        <w:r>
          <w:fldChar w:fldCharType="end"/>
        </w:r>
      </w:p>
    </w:sdtContent>
  </w:sdt>
  <w:p w:rsidR="00E15895" w:rsidRDefault="00E158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25B" w:rsidRDefault="004B725B" w:rsidP="00E15895">
      <w:pPr>
        <w:spacing w:after="0" w:line="240" w:lineRule="auto"/>
      </w:pPr>
      <w:r>
        <w:separator/>
      </w:r>
    </w:p>
    <w:p w:rsidR="004B725B" w:rsidRDefault="004B725B"/>
  </w:footnote>
  <w:footnote w:type="continuationSeparator" w:id="0">
    <w:p w:rsidR="004B725B" w:rsidRDefault="004B725B" w:rsidP="00E15895">
      <w:pPr>
        <w:spacing w:after="0" w:line="240" w:lineRule="auto"/>
      </w:pPr>
      <w:r>
        <w:continuationSeparator/>
      </w:r>
    </w:p>
    <w:p w:rsidR="004B725B" w:rsidRDefault="004B725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890"/>
    <w:multiLevelType w:val="hybridMultilevel"/>
    <w:tmpl w:val="CCF0BA6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F6E090A"/>
    <w:multiLevelType w:val="hybridMultilevel"/>
    <w:tmpl w:val="EA705EAC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FA71EC"/>
    <w:multiLevelType w:val="hybridMultilevel"/>
    <w:tmpl w:val="49409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41AB7"/>
    <w:multiLevelType w:val="hybridMultilevel"/>
    <w:tmpl w:val="24181AE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8432424"/>
    <w:multiLevelType w:val="hybridMultilevel"/>
    <w:tmpl w:val="76A865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E4406CE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45E064D"/>
    <w:multiLevelType w:val="hybridMultilevel"/>
    <w:tmpl w:val="B9BE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148C9"/>
    <w:multiLevelType w:val="hybridMultilevel"/>
    <w:tmpl w:val="050628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1514A23"/>
    <w:multiLevelType w:val="hybridMultilevel"/>
    <w:tmpl w:val="C0A28A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25F52F1"/>
    <w:multiLevelType w:val="hybridMultilevel"/>
    <w:tmpl w:val="81262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13BBD"/>
    <w:multiLevelType w:val="hybridMultilevel"/>
    <w:tmpl w:val="2732F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C514AD"/>
    <w:multiLevelType w:val="hybridMultilevel"/>
    <w:tmpl w:val="B0F4FA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0A0C1F"/>
    <w:multiLevelType w:val="hybridMultilevel"/>
    <w:tmpl w:val="7A88486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FA274F1"/>
    <w:multiLevelType w:val="hybridMultilevel"/>
    <w:tmpl w:val="23BAE9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7DAA4510"/>
    <w:multiLevelType w:val="hybridMultilevel"/>
    <w:tmpl w:val="302A4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3"/>
  </w:num>
  <w:num w:numId="5">
    <w:abstractNumId w:val="9"/>
  </w:num>
  <w:num w:numId="6">
    <w:abstractNumId w:val="5"/>
  </w:num>
  <w:num w:numId="7">
    <w:abstractNumId w:val="12"/>
  </w:num>
  <w:num w:numId="8">
    <w:abstractNumId w:val="1"/>
  </w:num>
  <w:num w:numId="9">
    <w:abstractNumId w:val="14"/>
  </w:num>
  <w:num w:numId="10">
    <w:abstractNumId w:val="4"/>
  </w:num>
  <w:num w:numId="11">
    <w:abstractNumId w:val="2"/>
  </w:num>
  <w:num w:numId="12">
    <w:abstractNumId w:val="10"/>
  </w:num>
  <w:num w:numId="13">
    <w:abstractNumId w:val="6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5F"/>
    <w:rsid w:val="00001DA8"/>
    <w:rsid w:val="00005D42"/>
    <w:rsid w:val="00097214"/>
    <w:rsid w:val="00124E14"/>
    <w:rsid w:val="00155038"/>
    <w:rsid w:val="00163C19"/>
    <w:rsid w:val="001A5DCD"/>
    <w:rsid w:val="001C4A59"/>
    <w:rsid w:val="001E345F"/>
    <w:rsid w:val="002028D9"/>
    <w:rsid w:val="00206CE7"/>
    <w:rsid w:val="00230268"/>
    <w:rsid w:val="002824E3"/>
    <w:rsid w:val="002C48AF"/>
    <w:rsid w:val="002E3945"/>
    <w:rsid w:val="00310714"/>
    <w:rsid w:val="00316EBD"/>
    <w:rsid w:val="003260A9"/>
    <w:rsid w:val="0034281E"/>
    <w:rsid w:val="00371A35"/>
    <w:rsid w:val="003A49C0"/>
    <w:rsid w:val="003F2893"/>
    <w:rsid w:val="0041099E"/>
    <w:rsid w:val="00425781"/>
    <w:rsid w:val="00444C8D"/>
    <w:rsid w:val="00446889"/>
    <w:rsid w:val="004548FE"/>
    <w:rsid w:val="00463573"/>
    <w:rsid w:val="0046421B"/>
    <w:rsid w:val="004962AB"/>
    <w:rsid w:val="004B3323"/>
    <w:rsid w:val="004B725B"/>
    <w:rsid w:val="004F5DF4"/>
    <w:rsid w:val="005301FC"/>
    <w:rsid w:val="005325BC"/>
    <w:rsid w:val="00541622"/>
    <w:rsid w:val="005461EC"/>
    <w:rsid w:val="005760FC"/>
    <w:rsid w:val="005F4F3A"/>
    <w:rsid w:val="00640E37"/>
    <w:rsid w:val="006471B9"/>
    <w:rsid w:val="00650D87"/>
    <w:rsid w:val="006B4356"/>
    <w:rsid w:val="006C46D5"/>
    <w:rsid w:val="007120FA"/>
    <w:rsid w:val="00794DF9"/>
    <w:rsid w:val="007D5C7D"/>
    <w:rsid w:val="00816C03"/>
    <w:rsid w:val="008233C2"/>
    <w:rsid w:val="00830778"/>
    <w:rsid w:val="008359C5"/>
    <w:rsid w:val="0083717B"/>
    <w:rsid w:val="008766DE"/>
    <w:rsid w:val="00882F47"/>
    <w:rsid w:val="008A2702"/>
    <w:rsid w:val="008B404A"/>
    <w:rsid w:val="008C104E"/>
    <w:rsid w:val="008C7EDE"/>
    <w:rsid w:val="008D025B"/>
    <w:rsid w:val="00906F93"/>
    <w:rsid w:val="009553E8"/>
    <w:rsid w:val="0097278B"/>
    <w:rsid w:val="009913E4"/>
    <w:rsid w:val="009969A7"/>
    <w:rsid w:val="009C0483"/>
    <w:rsid w:val="009E4B74"/>
    <w:rsid w:val="009F5A02"/>
    <w:rsid w:val="00A12BC4"/>
    <w:rsid w:val="00A44A80"/>
    <w:rsid w:val="00A44E45"/>
    <w:rsid w:val="00A646A8"/>
    <w:rsid w:val="00AA5F3E"/>
    <w:rsid w:val="00AB4E6F"/>
    <w:rsid w:val="00AE3DFA"/>
    <w:rsid w:val="00B01125"/>
    <w:rsid w:val="00B07E6F"/>
    <w:rsid w:val="00B131DF"/>
    <w:rsid w:val="00B326EF"/>
    <w:rsid w:val="00B355C6"/>
    <w:rsid w:val="00B61558"/>
    <w:rsid w:val="00B72D2C"/>
    <w:rsid w:val="00BB13E0"/>
    <w:rsid w:val="00C023FF"/>
    <w:rsid w:val="00C52907"/>
    <w:rsid w:val="00C91ED3"/>
    <w:rsid w:val="00C95982"/>
    <w:rsid w:val="00CB1041"/>
    <w:rsid w:val="00CB357A"/>
    <w:rsid w:val="00CC150E"/>
    <w:rsid w:val="00CC76C3"/>
    <w:rsid w:val="00CC7E67"/>
    <w:rsid w:val="00CF218B"/>
    <w:rsid w:val="00D10316"/>
    <w:rsid w:val="00D901E3"/>
    <w:rsid w:val="00DB3E80"/>
    <w:rsid w:val="00E15895"/>
    <w:rsid w:val="00E8375E"/>
    <w:rsid w:val="00E94D9C"/>
    <w:rsid w:val="00ED4226"/>
    <w:rsid w:val="00F20573"/>
    <w:rsid w:val="00F33035"/>
    <w:rsid w:val="00F80DEB"/>
    <w:rsid w:val="00FB4C7D"/>
    <w:rsid w:val="00FC487E"/>
    <w:rsid w:val="00FE341D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http://img.national-geographic.pl/uploads/pics/wiosna.jpg" TargetMode="External"/><Relationship Id="rId26" Type="http://schemas.openxmlformats.org/officeDocument/2006/relationships/image" Target="http://m.ocdn.eu/_m/5ea34c6dab69c17a81baa7f9644c7452,14,1.jp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4.gif"/><Relationship Id="rId2" Type="http://schemas.openxmlformats.org/officeDocument/2006/relationships/customXml" Target="../customXml/item2.xml"/><Relationship Id="rId16" Type="http://schemas.openxmlformats.org/officeDocument/2006/relationships/image" Target="http://origincache-ash.fbcdn.net/924291_594661903948231_1480740444_n.jpg" TargetMode="External"/><Relationship Id="rId20" Type="http://schemas.openxmlformats.org/officeDocument/2006/relationships/image" Target="http://www.wigry.win.pl/wiosna/19.jp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http://upload.wikimedia.org/wikipedia/commons/b/b1/Zawilec_gajowy_cm02.jpg" TargetMode="Externa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http://ocdn.eu/images/pulscms/ZjI7MDQsMCwyOSw4MDAsNDgwOzA2LDMyMCwxYzI_/4502a47b2e388ac13968bf5d08290ab4.jpg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2.gi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http://plfoto.com/zdjecia_new/1180261.jpg" TargetMode="External"/><Relationship Id="rId27" Type="http://schemas.openxmlformats.org/officeDocument/2006/relationships/image" Target="media/image10.jpeg"/><Relationship Id="rId30" Type="http://schemas.openxmlformats.org/officeDocument/2006/relationships/image" Target="http://i287.photobucket.com/albums/ll145/felixiana/Plamka%20mazurka/bocian5.jpg" TargetMode="External"/><Relationship Id="rId35" Type="http://schemas.openxmlformats.org/officeDocument/2006/relationships/hyperlink" Target="mailto:mrozdomin@wp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Dane%20aplikacji\Microsoft\Szablony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Marzec 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6A7ECD-D3DC-47BF-B986-E040EFC99A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17FE2B-9570-4991-B2B5-53CF40AB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889</TotalTime>
  <Pages>1</Pages>
  <Words>801</Words>
  <Characters>4807</Characters>
  <Application>Microsoft Office Word</Application>
  <DocSecurity>0</DocSecurity>
  <Lines>40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>ECHO SZKOŁY</vt:lpstr>
      <vt:lpstr>wiosna, ach to ty…!</vt:lpstr>
      <vt:lpstr/>
      <vt:lpstr>    Bazie nieśmiało wychylają swe puszyste główki.                 Wtórują im ko</vt:lpstr>
      <vt:lpstr/>
    </vt:vector>
  </TitlesOfParts>
  <Company>Gimnazjum w Cybince</Company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 SZKOŁY</dc:title>
  <dc:creator>pc</dc:creator>
  <cp:keywords/>
  <cp:lastModifiedBy>pc</cp:lastModifiedBy>
  <cp:revision>31</cp:revision>
  <cp:lastPrinted>2013-12-20T00:47:00Z</cp:lastPrinted>
  <dcterms:created xsi:type="dcterms:W3CDTF">2013-10-07T21:07:00Z</dcterms:created>
  <dcterms:modified xsi:type="dcterms:W3CDTF">2014-03-29T15:10:00Z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