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DF9" w:rsidRDefault="008C7EDE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D028D51" wp14:editId="25F43033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12000</wp14:pctPosVOffset>
                    </wp:positionV>
                  </mc:Choice>
                  <mc:Fallback>
                    <wp:positionV relativeFrom="page">
                      <wp:posOffset>1727835</wp:posOffset>
                    </wp:positionV>
                  </mc:Fallback>
                </mc:AlternateContent>
                <wp:extent cx="6858000" cy="1104900"/>
                <wp:effectExtent l="0" t="0" r="0" b="0"/>
                <wp:wrapThrough wrapText="bothSides">
                  <wp:wrapPolygon edited="0">
                    <wp:start x="0" y="0"/>
                    <wp:lineTo x="0" y="21228"/>
                    <wp:lineTo x="21540" y="21228"/>
                    <wp:lineTo x="21540" y="0"/>
                    <wp:lineTo x="0" y="0"/>
                  </wp:wrapPolygon>
                </wp:wrapThrough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0;margin-top:0;width:540pt;height:87pt;z-index:-251617280;visibility:visible;mso-wrap-style:square;mso-width-percent:1000;mso-height-percent:0;mso-top-percent:120;mso-wrap-distance-left:9pt;mso-wrap-distance-top:0;mso-wrap-distance-right:9pt;mso-wrap-distance-bottom:0;mso-position-horizontal:center;mso-position-horizontal-relative:margin;mso-position-vertical-relative:margin;mso-width-percent:1000;mso-height-percent:0;mso-top-percent:12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ZQAAAABSZ2h0&#10;bG9uZwAABd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G&#10;OEJJTQQMAAAAAB3mAAAAAQAAAKAAAAB4AAAB4AAA4QAAAB3KABg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BAQEBAQEBAQEBAQEBAQEBAQEBAQEBAgEBAQEBAQICAgICAgICAgICAgIC&#10;AwMDAwMDAwMDAwMDAwMD/8AACwgEZQXc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" stroked="f" strokeweight="1.5pt">
                <v:fill r:id="rId12" o:title="" recolor="t" rotate="t" type="tile"/>
                <v:imagedata recolortarget="#4f4f53 [3058]"/>
                <w10:wrap type="through" anchorx="margin" anchory="margin"/>
              </v:rect>
            </w:pict>
          </mc:Fallback>
        </mc:AlternateContent>
      </w:r>
      <w:r w:rsidR="001E34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EE314F" wp14:editId="08E68E0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1097280"/>
                <wp:effectExtent l="0" t="0" r="0" b="0"/>
                <wp:wrapTopAndBottom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55"/>
                              <w:gridCol w:w="3340"/>
                              <w:gridCol w:w="3386"/>
                            </w:tblGrid>
                            <w:tr w:rsidR="00794DF9">
                              <w:trPr>
                                <w:trHeight w:val="288"/>
                              </w:trPr>
                              <w:tc>
                                <w:tcPr>
                                  <w:tcW w:w="3460" w:type="dxa"/>
                                  <w:vAlign w:val="center"/>
                                </w:tcPr>
                                <w:p w:rsidR="00794DF9" w:rsidRPr="00ED4226" w:rsidRDefault="005301FC" w:rsidP="001E34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Firma"/>
                                      <w:id w:val="1106856955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1E345F" w:rsidRPr="00ED4226">
                                        <w:rPr>
                                          <w:color w:val="FFFFFF" w:themeColor="background1"/>
                                        </w:rPr>
                                        <w:t>Gimnazjum w Cybince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sdt>
                                  <w:sdt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alias w:val="Data"/>
                                    <w:id w:val="-169892616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94DF9" w:rsidRPr="00ED4226" w:rsidRDefault="0034281E" w:rsidP="0034281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>Luty</w:t>
                                      </w:r>
                                      <w:r w:rsidR="008D025B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 xml:space="preserve"> 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391" w:type="dxa"/>
                                </w:tc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Tom"/>
                                    <w:tag w:val="Tom"/>
                                    <w:id w:val="-1656138524"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:rsidR="00794DF9" w:rsidRPr="00ED4226" w:rsidRDefault="00ED4226" w:rsidP="0034281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ED4226">
                                        <w:rPr>
                                          <w:color w:val="FFFFFF" w:themeColor="background1"/>
                                        </w:rPr>
                                        <w:t>nr</w:t>
                                      </w:r>
                                      <w:r w:rsidR="00CB1041">
                                        <w:rPr>
                                          <w:color w:val="FFFFFF" w:themeColor="background1"/>
                                        </w:rPr>
                                        <w:t xml:space="preserve"> </w:t>
                                      </w:r>
                                      <w:r w:rsidR="0034281E">
                                        <w:rPr>
                                          <w:color w:val="FFFFFF" w:themeColor="background1"/>
                                        </w:rPr>
                                        <w:t>2</w:t>
                                      </w:r>
                                      <w:r w:rsidR="008D025B">
                                        <w:rPr>
                                          <w:color w:val="FFFFFF" w:themeColor="background1"/>
                                        </w:rPr>
                                        <w:t xml:space="preserve"> (</w:t>
                                      </w:r>
                                      <w:r w:rsidR="0034281E">
                                        <w:rPr>
                                          <w:color w:val="FFFFFF" w:themeColor="background1"/>
                                        </w:rPr>
                                        <w:t>5</w:t>
                                      </w:r>
                                      <w:r w:rsidR="008D025B">
                                        <w:rPr>
                                          <w:color w:val="FFFFFF" w:themeColor="background1"/>
                                        </w:rPr>
                                        <w:t>)</w:t>
                                      </w:r>
                                      <w:r w:rsidR="00FE341D" w:rsidRPr="00ED4226">
                                        <w:rPr>
                                          <w:color w:val="FFFFFF" w:themeColor="background1"/>
                                        </w:rPr>
                                        <w:t>/201</w:t>
                                      </w:r>
                                      <w:r w:rsidR="0034281E">
                                        <w:rPr>
                                          <w:color w:val="FFFFFF" w:themeColor="background1"/>
                                        </w:rPr>
                                        <w:t>4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:rsidR="00794DF9" w:rsidRDefault="00794D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rect id="Prostokąt 2" o:spid="_x0000_s1026" style="position:absolute;left:0;text-align:left;margin-left:0;margin-top:0;width:540pt;height:86.4pt;z-index:251700224;visibility:visible;mso-wrap-style:square;mso-width-percent:1000;mso-height-percent:12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" fillcolor="#6f6f74 [3204]" stroked="f" strokeweight="1.5pt">
                <v:textbox inset="0,21.6pt,0,0">
                  <w:txbxContent>
                    <w:tbl>
                      <w:tblPr>
                        <w:tblW w:w="5000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55"/>
                        <w:gridCol w:w="3340"/>
                        <w:gridCol w:w="3386"/>
                      </w:tblGrid>
                      <w:tr w:rsidR="00794DF9">
                        <w:trPr>
                          <w:trHeight w:val="288"/>
                        </w:trPr>
                        <w:tc>
                          <w:tcPr>
                            <w:tcW w:w="3460" w:type="dxa"/>
                            <w:vAlign w:val="center"/>
                          </w:tcPr>
                          <w:p w:rsidR="00794DF9" w:rsidRPr="00ED4226" w:rsidRDefault="005301FC" w:rsidP="001E345F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Firma"/>
                                <w:id w:val="1106856955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1E345F" w:rsidRPr="00ED4226">
                                  <w:rPr>
                                    <w:color w:val="FFFFFF" w:themeColor="background1"/>
                                  </w:rPr>
                                  <w:t>Gimnazjum w Cybince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45" w:type="dxa"/>
                          </w:tcPr>
                          <w:sdt>
                            <w:sdtPr>
                              <w:rPr>
                                <w:b/>
                                <w:bCs/>
                                <w:color w:val="FFFFFF" w:themeColor="background1"/>
                              </w:rPr>
                              <w:alias w:val="Data"/>
                              <w:id w:val="-169892616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94DF9" w:rsidRPr="00ED4226" w:rsidRDefault="0034281E" w:rsidP="0034281E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Luty</w:t>
                                </w:r>
                                <w:r w:rsidR="008D025B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391" w:type="dxa"/>
                          </w:tc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Tom"/>
                              <w:tag w:val="Tom"/>
                              <w:id w:val="-1656138524"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:rsidR="00794DF9" w:rsidRPr="00ED4226" w:rsidRDefault="00ED4226" w:rsidP="0034281E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ED4226">
                                  <w:rPr>
                                    <w:color w:val="FFFFFF" w:themeColor="background1"/>
                                  </w:rPr>
                                  <w:t>nr</w:t>
                                </w:r>
                                <w:r w:rsidR="00CB1041"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="0034281E">
                                  <w:rPr>
                                    <w:color w:val="FFFFFF" w:themeColor="background1"/>
                                  </w:rPr>
                                  <w:t>2</w:t>
                                </w:r>
                                <w:r w:rsidR="008D025B">
                                  <w:rPr>
                                    <w:color w:val="FFFFFF" w:themeColor="background1"/>
                                  </w:rPr>
                                  <w:t xml:space="preserve"> (</w:t>
                                </w:r>
                                <w:r w:rsidR="0034281E">
                                  <w:rPr>
                                    <w:color w:val="FFFFFF" w:themeColor="background1"/>
                                  </w:rPr>
                                  <w:t>5</w:t>
                                </w:r>
                                <w:r w:rsidR="008D025B">
                                  <w:rPr>
                                    <w:color w:val="FFFFFF" w:themeColor="background1"/>
                                  </w:rPr>
                                  <w:t>)</w:t>
                                </w:r>
                                <w:r w:rsidR="00FE341D" w:rsidRPr="00ED4226">
                                  <w:rPr>
                                    <w:color w:val="FFFFFF" w:themeColor="background1"/>
                                  </w:rPr>
                                  <w:t>/201</w:t>
                                </w:r>
                                <w:r w:rsidR="0034281E">
                                  <w:rPr>
                                    <w:color w:val="FFFFFF" w:themeColor="background1"/>
                                  </w:rPr>
                                  <w:t>4</w:t>
                                </w:r>
                              </w:p>
                            </w:sdtContent>
                          </w:sdt>
                        </w:tc>
                      </w:tr>
                    </w:tbl>
                    <w:p w:rsidR="00794DF9" w:rsidRDefault="00794DF9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1E345F">
        <w:rPr>
          <w:noProof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0FE34C6E" wp14:editId="1DF7E00B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8500</wp14:pctPosVOffset>
                    </wp:positionV>
                  </mc:Choice>
                  <mc:Fallback>
                    <wp:positionV relativeFrom="page">
                      <wp:posOffset>1423670</wp:posOffset>
                    </wp:positionV>
                  </mc:Fallback>
                </mc:AlternateContent>
                <wp:extent cx="3911600" cy="570230"/>
                <wp:effectExtent l="19050" t="19050" r="9525" b="1270"/>
                <wp:wrapNone/>
                <wp:docPr id="3" name="Tytuł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794DF9" w:rsidRPr="001E345F" w:rsidRDefault="005301FC">
                            <w:pPr>
                              <w:pStyle w:val="Stopka"/>
                              <w:rPr>
                                <w:b/>
                                <w:sz w:val="48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rStyle w:val="TytuZnak"/>
                                  <w:b/>
                                  <w:caps w:val="0"/>
                                  <w:color w:val="auto"/>
                                  <w:spacing w:val="0"/>
                                  <w:sz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alias w:val="Tytuł"/>
                                <w:id w:val="-139180630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ytuZnak"/>
                                </w:rPr>
                              </w:sdtEndPr>
                              <w:sdtContent>
                                <w:r w:rsidR="001E345F" w:rsidRPr="001E345F">
                                  <w:rPr>
                                    <w:rStyle w:val="TytuZnak"/>
                                    <w:b/>
                                    <w:caps w:val="0"/>
                                    <w:color w:val="auto"/>
                                    <w:spacing w:val="0"/>
                                    <w:sz w:val="48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ECHO SZKOŁY</w:t>
                                </w:r>
                              </w:sdtContent>
                            </w:sdt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ytuł 1" o:spid="_x0000_s1027" style="position:absolute;left:0;text-align:left;margin-left:0;margin-top:0;width:308pt;height:44.9pt;z-index:251701248;visibility:visible;mso-wrap-style:none;mso-width-percent:550;mso-height-percent:110;mso-top-percent:85;mso-wrap-distance-left:36pt;mso-wrap-distance-top:0;mso-wrap-distance-right:36pt;mso-wrap-distance-bottom:0;mso-position-horizontal:center;mso-position-horizontal-relative:margin;mso-position-vertical-relative:margin;mso-width-percent:550;mso-height-percent:110;mso-top-percent:8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:rsidR="00794DF9" w:rsidRPr="001E345F" w:rsidRDefault="005301FC">
                      <w:pPr>
                        <w:pStyle w:val="Stopka"/>
                        <w:rPr>
                          <w:b/>
                          <w:sz w:val="48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sdt>
                        <w:sdtPr>
                          <w:rPr>
                            <w:rStyle w:val="TytuZnak"/>
                            <w:b/>
                            <w:caps w:val="0"/>
                            <w:color w:val="auto"/>
                            <w:spacing w:val="0"/>
                            <w:sz w:val="4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alias w:val="Tytuł"/>
                          <w:id w:val="-139180630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>
                          <w:rPr>
                            <w:rStyle w:val="TytuZnak"/>
                          </w:rPr>
                        </w:sdtEndPr>
                        <w:sdtContent>
                          <w:r w:rsidR="001E345F" w:rsidRPr="001E345F">
                            <w:rPr>
                              <w:rStyle w:val="TytuZnak"/>
                              <w:b/>
                              <w:caps w:val="0"/>
                              <w:color w:val="auto"/>
                              <w:spacing w:val="0"/>
                              <w:sz w:val="4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ECHO SZKOŁY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8C7EDE" w:rsidRDefault="008C7EDE"/>
    <w:p w:rsidR="008C7EDE" w:rsidRDefault="00D10316" w:rsidP="00D10316">
      <w:pPr>
        <w:jc w:val="center"/>
      </w:pPr>
      <w:r>
        <w:rPr>
          <w:noProof/>
        </w:rPr>
        <w:drawing>
          <wp:inline distT="0" distB="0" distL="0" distR="0">
            <wp:extent cx="2790825" cy="2420259"/>
            <wp:effectExtent l="0" t="0" r="0" b="0"/>
            <wp:docPr id="10" name="Obraz 10" descr="https://encrypted-tbn1.gstatic.com/images?q=tbn:ANd9GcQ_rhfct-FhpCYQZWdovA6QyxpGsRxIz3VrTAoxKr5ZuIljByJ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_rhfct-FhpCYQZWdovA6QyxpGsRxIz3VrTAoxKr5ZuIljByJ39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44" cy="242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16" w:rsidRDefault="00D10316" w:rsidP="00D10316">
      <w:pPr>
        <w:jc w:val="center"/>
      </w:pPr>
    </w:p>
    <w:p w:rsidR="00D10316" w:rsidRDefault="00D10316" w:rsidP="00D10316">
      <w:pPr>
        <w:jc w:val="center"/>
      </w:pPr>
    </w:p>
    <w:p w:rsidR="00CB1041" w:rsidRPr="0034281E" w:rsidRDefault="0034281E" w:rsidP="00E8375E">
      <w:pPr>
        <w:pStyle w:val="Nagwek1"/>
        <w:spacing w:before="0"/>
        <w:rPr>
          <w:b/>
          <w:color w:val="FF0000"/>
          <w:spacing w:val="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4281E">
        <w:rPr>
          <w:b/>
          <w:color w:val="FF0000"/>
          <w:spacing w:val="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14 luty – dzień zakochanych</w:t>
      </w:r>
    </w:p>
    <w:p w:rsidR="00882F47" w:rsidRDefault="00882F47" w:rsidP="00E8375E">
      <w:pPr>
        <w:pStyle w:val="Nagwek1"/>
        <w:spacing w:before="0"/>
        <w:rPr>
          <w:b/>
          <w:sz w:val="26"/>
          <w:szCs w:val="26"/>
        </w:rPr>
      </w:pPr>
    </w:p>
    <w:p w:rsidR="0034281E" w:rsidRPr="0034281E" w:rsidRDefault="008359C5" w:rsidP="0034281E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Style w:val="Pogrubienie"/>
          <w:i/>
          <w:iCs w:val="0"/>
          <w:color w:val="000000"/>
          <w:sz w:val="10"/>
          <w:szCs w:val="1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 w:rsidRPr="00650D87">
        <w:rPr>
          <w:rStyle w:val="Pogrubienie"/>
          <w:i/>
          <w:iCs w:val="0"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          </w:t>
      </w:r>
    </w:p>
    <w:p w:rsidR="0034281E" w:rsidRPr="0034281E" w:rsidRDefault="0034281E" w:rsidP="0034281E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Fonts w:asciiTheme="majorHAnsi" w:hAnsiTheme="majorHAnsi"/>
          <w:i/>
          <w:sz w:val="26"/>
          <w:szCs w:val="26"/>
        </w:rPr>
      </w:pPr>
      <w:r>
        <w:rPr>
          <w:rStyle w:val="Pogrubienie"/>
          <w:i/>
          <w:iCs w:val="0"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ab/>
      </w:r>
      <w:r w:rsidRPr="0034281E"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Walentynki to święto zakochanych</w:t>
      </w:r>
      <w:r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. Wszystkich. Bez wyjątku - </w:t>
      </w:r>
      <w:r w:rsidRPr="0034281E"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zarówno tych</w:t>
      </w:r>
      <w:r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,</w:t>
      </w:r>
      <w:r w:rsidRPr="0034281E"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którzy są zakochani, jak i tych</w:t>
      </w:r>
      <w:r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,</w:t>
      </w:r>
      <w:r w:rsidRPr="0034281E"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którzy są nieśmiali i obawiają się wyznać swoje uczucie.</w:t>
      </w:r>
      <w:r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</w:t>
      </w:r>
      <w:r w:rsidRPr="0034281E"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Tego dnia ludzie wysyłają do ukochanych </w:t>
      </w:r>
      <w:r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osób </w:t>
      </w:r>
      <w:r w:rsidRPr="0034281E"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„walentynkę”</w:t>
      </w:r>
      <w:r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, czyli</w:t>
      </w:r>
      <w:r w:rsidRPr="0034281E"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wiersz albo wyznanie miłosne. Niekiedy obdarzają się upominkami. </w:t>
      </w:r>
      <w:r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Warto więc w tym szczególnym dniu st</w:t>
      </w:r>
      <w:r w:rsidRPr="0034281E"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arannie przygotować coś wyjątkowego. </w:t>
      </w:r>
      <w:r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br/>
        <w:t xml:space="preserve">A ponieważ </w:t>
      </w:r>
      <w:r w:rsidRPr="0034281E"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Dzień </w:t>
      </w:r>
      <w:r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Z</w:t>
      </w:r>
      <w:r w:rsidRPr="0034281E"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akochany</w:t>
      </w:r>
      <w:r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ch zbliża się wielkimi krokami </w:t>
      </w:r>
      <w:r w:rsidRPr="0034281E"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przygotowania </w:t>
      </w:r>
      <w:r>
        <w:rPr>
          <w:rStyle w:val="Pogrubienie"/>
          <w:rFonts w:asciiTheme="majorHAnsi" w:hAnsiTheme="majorHAnsi" w:cs="Arial"/>
          <w:i/>
          <w:color w:val="000000"/>
          <w:sz w:val="26"/>
          <w:szCs w:val="26"/>
          <w:bdr w:val="none" w:sz="0" w:space="0" w:color="auto" w:frame="1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do niego rozpocznijmy już dziś!</w:t>
      </w:r>
    </w:p>
    <w:p w:rsidR="00650D87" w:rsidRPr="008D025B" w:rsidRDefault="00650D87" w:rsidP="00CB1041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Style w:val="Pogrubienie"/>
          <w:i/>
          <w:iCs w:val="0"/>
          <w:color w:val="000000"/>
          <w:sz w:val="16"/>
          <w:szCs w:val="1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8D025B" w:rsidRPr="008D025B" w:rsidRDefault="008D025B" w:rsidP="008D025B">
      <w:pPr>
        <w:rPr>
          <w:sz w:val="16"/>
          <w:szCs w:val="16"/>
        </w:rPr>
      </w:pPr>
    </w:p>
    <w:p w:rsidR="0034281E" w:rsidRDefault="0034281E" w:rsidP="00882F47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b/>
          <w:color w:val="FF0000"/>
          <w:sz w:val="24"/>
          <w14:textFill>
            <w14:solidFill>
              <w14:srgbClr w14:val="FF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4548FE" w:rsidRDefault="004548FE" w:rsidP="00882F47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b/>
          <w:color w:val="FF0000"/>
          <w:sz w:val="24"/>
          <w14:textFill>
            <w14:solidFill>
              <w14:srgbClr w14:val="FF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8D025B" w:rsidRDefault="008D025B" w:rsidP="00882F47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b/>
          <w:sz w:val="24"/>
        </w:rPr>
      </w:pPr>
      <w:r w:rsidRPr="009E4B74">
        <w:rPr>
          <w:b/>
          <w:color w:val="FF0000"/>
          <w:sz w:val="24"/>
          <w14:textFill>
            <w14:solidFill>
              <w14:srgbClr w14:val="FF0000">
                <w14:lumMod w14:val="65000"/>
                <w14:lumOff w14:val="35000"/>
                <w14:lumMod w14:val="50000"/>
              </w14:srgbClr>
            </w14:solidFill>
          </w14:textFill>
        </w:rPr>
        <w:t>W</w:t>
      </w:r>
      <w:r w:rsidR="0034281E">
        <w:rPr>
          <w:b/>
          <w:color w:val="FF0000"/>
          <w:sz w:val="24"/>
          <w14:textFill>
            <w14:solidFill>
              <w14:srgbClr w14:val="FF0000">
                <w14:lumMod w14:val="65000"/>
                <w14:lumOff w14:val="35000"/>
                <w14:lumMod w14:val="50000"/>
              </w14:srgbClr>
            </w14:solidFill>
          </w14:textFill>
        </w:rPr>
        <w:t>ALENTYNKOWA HISTORIA…</w:t>
      </w:r>
      <w:r w:rsidR="00650D87">
        <w:rPr>
          <w:b/>
          <w:sz w:val="24"/>
        </w:rPr>
        <w:tab/>
      </w:r>
    </w:p>
    <w:p w:rsidR="008D025B" w:rsidRPr="00206CE7" w:rsidRDefault="008D025B" w:rsidP="00882F47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sz w:val="24"/>
        </w:rPr>
      </w:pPr>
      <w:r>
        <w:rPr>
          <w:sz w:val="24"/>
        </w:rPr>
        <w:tab/>
      </w:r>
    </w:p>
    <w:p w:rsidR="00206CE7" w:rsidRDefault="00206CE7" w:rsidP="0034281E">
      <w:pPr>
        <w:spacing w:after="0"/>
        <w:rPr>
          <w:sz w:val="24"/>
          <w:szCs w:val="24"/>
        </w:rPr>
      </w:pPr>
      <w:r w:rsidRPr="00206CE7">
        <w:rPr>
          <w:sz w:val="24"/>
          <w:szCs w:val="24"/>
        </w:rPr>
        <w:tab/>
        <w:t xml:space="preserve">Walentynki maja pogańskie korzenie. </w:t>
      </w:r>
      <w:r w:rsidR="008D025B" w:rsidRPr="00206CE7">
        <w:rPr>
          <w:sz w:val="24"/>
          <w:szCs w:val="24"/>
        </w:rPr>
        <w:tab/>
      </w:r>
      <w:r>
        <w:rPr>
          <w:sz w:val="24"/>
          <w:szCs w:val="24"/>
        </w:rPr>
        <w:t xml:space="preserve">W starożytnym Rzymie 14 lutego obchodzono wigilię </w:t>
      </w:r>
      <w:r w:rsidRPr="00206CE7">
        <w:rPr>
          <w:i/>
          <w:sz w:val="24"/>
          <w:szCs w:val="24"/>
        </w:rPr>
        <w:t>Luperkaliów</w:t>
      </w:r>
      <w:r>
        <w:rPr>
          <w:sz w:val="24"/>
          <w:szCs w:val="24"/>
        </w:rPr>
        <w:t xml:space="preserve"> – święta ku czci Fauna, bożka miłości i płodności, a także trzody i zbiorów. W tym dniu mężczyźni losowali podczas zabawy imię panny, z którą bawili się całą noc. Zwykle kartki z imionami dziewczęta opatrywały miłosnymi wyznaniami.</w:t>
      </w:r>
    </w:p>
    <w:p w:rsidR="00206CE7" w:rsidRPr="00206CE7" w:rsidRDefault="00206CE7" w:rsidP="0034281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Święto nie zaginęło po nadejściu chrześcijaństwa. Ponieważ trudno je było wykorzenić przekształcono je </w:t>
      </w:r>
      <w:r w:rsidR="002C48AF">
        <w:rPr>
          <w:sz w:val="24"/>
          <w:szCs w:val="24"/>
        </w:rPr>
        <w:t xml:space="preserve">ok. 900 r. </w:t>
      </w:r>
      <w:r>
        <w:rPr>
          <w:sz w:val="24"/>
          <w:szCs w:val="24"/>
        </w:rPr>
        <w:t xml:space="preserve">w popularne dziś Walentynki.  </w:t>
      </w:r>
    </w:p>
    <w:p w:rsidR="0034281E" w:rsidRDefault="004548FE" w:rsidP="00206CE7">
      <w:pPr>
        <w:spacing w:after="0"/>
        <w:ind w:firstLine="720"/>
        <w:rPr>
          <w:rFonts w:cs="Arial"/>
          <w:color w:val="000000"/>
          <w:sz w:val="24"/>
          <w:szCs w:val="24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11488" behindDoc="0" locked="0" layoutInCell="1" allowOverlap="1" wp14:anchorId="2553F35A" wp14:editId="20AB7E24">
            <wp:simplePos x="0" y="0"/>
            <wp:positionH relativeFrom="margin">
              <wp:posOffset>3457575</wp:posOffset>
            </wp:positionH>
            <wp:positionV relativeFrom="margin">
              <wp:posOffset>1961515</wp:posOffset>
            </wp:positionV>
            <wp:extent cx="2930525" cy="2028825"/>
            <wp:effectExtent l="0" t="0" r="3175" b="9525"/>
            <wp:wrapSquare wrapText="bothSides"/>
            <wp:docPr id="12" name="Obraz 12" descr="https://encrypted-tbn2.gstatic.com/images?q=tbn:ANd9GcTPde6uX-oTwIWDbTQNrbZiI4ip2_pOptIHmKykQaQFDzgBgJj3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TPde6uX-oTwIWDbTQNrbZiI4ip2_pOptIHmKykQaQFDzgBgJj3J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CE7">
        <w:rPr>
          <w:rFonts w:cs="Arial"/>
          <w:color w:val="000000"/>
          <w:sz w:val="24"/>
          <w:szCs w:val="24"/>
        </w:rPr>
        <w:t>Nazwa ta p</w:t>
      </w:r>
      <w:r w:rsidR="0034281E" w:rsidRPr="0034281E">
        <w:rPr>
          <w:rFonts w:cs="Arial"/>
          <w:color w:val="000000"/>
          <w:sz w:val="24"/>
          <w:szCs w:val="24"/>
        </w:rPr>
        <w:t xml:space="preserve">ochodzi od imienia </w:t>
      </w:r>
      <w:r w:rsidR="0034281E" w:rsidRPr="00206CE7">
        <w:rPr>
          <w:rFonts w:cs="Arial"/>
          <w:b/>
          <w:color w:val="000000"/>
          <w:sz w:val="24"/>
          <w:szCs w:val="24"/>
          <w:u w:val="single"/>
        </w:rPr>
        <w:t>św. Walentego</w:t>
      </w:r>
      <w:r w:rsidR="0034281E" w:rsidRPr="0034281E">
        <w:rPr>
          <w:rFonts w:cs="Arial"/>
          <w:color w:val="000000"/>
          <w:sz w:val="24"/>
          <w:szCs w:val="24"/>
        </w:rPr>
        <w:t>, patrona zakochanych</w:t>
      </w:r>
      <w:r w:rsidR="00206CE7">
        <w:rPr>
          <w:rFonts w:cs="Arial"/>
          <w:color w:val="000000"/>
          <w:sz w:val="24"/>
          <w:szCs w:val="24"/>
        </w:rPr>
        <w:t xml:space="preserve">, który słynął </w:t>
      </w:r>
      <w:r w:rsidR="002C48AF">
        <w:rPr>
          <w:rFonts w:cs="Arial"/>
          <w:color w:val="000000"/>
          <w:sz w:val="24"/>
          <w:szCs w:val="24"/>
        </w:rPr>
        <w:t>z tego, iż udzielał potajemnie ślubów</w:t>
      </w:r>
      <w:r w:rsidR="00206CE7" w:rsidRPr="0034281E">
        <w:rPr>
          <w:rFonts w:cs="Arial"/>
          <w:color w:val="000000"/>
          <w:sz w:val="24"/>
          <w:szCs w:val="24"/>
        </w:rPr>
        <w:t>.</w:t>
      </w:r>
      <w:r w:rsidR="00206CE7">
        <w:rPr>
          <w:rFonts w:cs="Arial"/>
          <w:color w:val="000000"/>
          <w:sz w:val="24"/>
          <w:szCs w:val="24"/>
        </w:rPr>
        <w:t xml:space="preserve"> Należy </w:t>
      </w:r>
      <w:r w:rsidR="002C48AF">
        <w:rPr>
          <w:rFonts w:cs="Arial"/>
          <w:color w:val="000000"/>
          <w:sz w:val="24"/>
          <w:szCs w:val="24"/>
        </w:rPr>
        <w:t xml:space="preserve">w tym miejscu </w:t>
      </w:r>
      <w:r w:rsidR="00206CE7">
        <w:rPr>
          <w:rFonts w:cs="Arial"/>
          <w:color w:val="000000"/>
          <w:sz w:val="24"/>
          <w:szCs w:val="24"/>
        </w:rPr>
        <w:t xml:space="preserve">przypomnieć, że ówczesny cesarz, Klaudiusz II Got, zabronił młodym mężczyznom zawierania związków małżeńskich. Przyczyną było przeświadczenie o tym, </w:t>
      </w:r>
      <w:r w:rsidR="002C48AF">
        <w:rPr>
          <w:rFonts w:cs="Arial"/>
          <w:color w:val="000000"/>
          <w:sz w:val="24"/>
          <w:szCs w:val="24"/>
        </w:rPr>
        <w:t>ż</w:t>
      </w:r>
      <w:r w:rsidR="00206CE7">
        <w:rPr>
          <w:rFonts w:cs="Arial"/>
          <w:color w:val="000000"/>
          <w:sz w:val="24"/>
          <w:szCs w:val="24"/>
        </w:rPr>
        <w:t>e najlepszy</w:t>
      </w:r>
      <w:r w:rsidR="002C48AF">
        <w:rPr>
          <w:rFonts w:cs="Arial"/>
          <w:color w:val="000000"/>
          <w:sz w:val="24"/>
          <w:szCs w:val="24"/>
        </w:rPr>
        <w:t>mi</w:t>
      </w:r>
      <w:r w:rsidR="00206CE7">
        <w:rPr>
          <w:rFonts w:cs="Arial"/>
          <w:color w:val="000000"/>
          <w:sz w:val="24"/>
          <w:szCs w:val="24"/>
        </w:rPr>
        <w:t xml:space="preserve"> żołnierz</w:t>
      </w:r>
      <w:r w:rsidR="002C48AF">
        <w:rPr>
          <w:rFonts w:cs="Arial"/>
          <w:color w:val="000000"/>
          <w:sz w:val="24"/>
          <w:szCs w:val="24"/>
        </w:rPr>
        <w:t>ami są ci, którzy</w:t>
      </w:r>
      <w:r w:rsidR="00206CE7">
        <w:rPr>
          <w:rFonts w:cs="Arial"/>
          <w:color w:val="000000"/>
          <w:sz w:val="24"/>
          <w:szCs w:val="24"/>
        </w:rPr>
        <w:t xml:space="preserve"> nie posiada</w:t>
      </w:r>
      <w:r w:rsidR="002C48AF">
        <w:rPr>
          <w:rFonts w:cs="Arial"/>
          <w:color w:val="000000"/>
          <w:sz w:val="24"/>
          <w:szCs w:val="24"/>
        </w:rPr>
        <w:t>ją</w:t>
      </w:r>
      <w:r w:rsidR="00206CE7">
        <w:rPr>
          <w:rFonts w:cs="Arial"/>
          <w:color w:val="000000"/>
          <w:sz w:val="24"/>
          <w:szCs w:val="24"/>
        </w:rPr>
        <w:t xml:space="preserve"> rodzin.  </w:t>
      </w:r>
    </w:p>
    <w:p w:rsidR="002C48AF" w:rsidRPr="002C48AF" w:rsidRDefault="002C48AF" w:rsidP="00206CE7">
      <w:pPr>
        <w:spacing w:after="0"/>
        <w:ind w:firstLine="720"/>
        <w:rPr>
          <w:rFonts w:cs="Tahoma"/>
          <w:color w:val="000000"/>
          <w:sz w:val="24"/>
          <w:szCs w:val="24"/>
          <w:shd w:val="clear" w:color="auto" w:fill="FFFFFF"/>
        </w:rPr>
      </w:pPr>
      <w:r>
        <w:rPr>
          <w:rFonts w:cs="Tahoma"/>
          <w:color w:val="000000"/>
          <w:sz w:val="24"/>
          <w:szCs w:val="24"/>
          <w:shd w:val="clear" w:color="auto" w:fill="FFFFFF"/>
        </w:rPr>
        <w:t>Ponieważ Walenty złamał zakaz z</w:t>
      </w:r>
      <w:r w:rsidRPr="002C48AF">
        <w:rPr>
          <w:rFonts w:cs="Tahoma"/>
          <w:color w:val="000000"/>
          <w:sz w:val="24"/>
          <w:szCs w:val="24"/>
          <w:shd w:val="clear" w:color="auto" w:fill="FFFFFF"/>
        </w:rPr>
        <w:t>ostał za to wtrącony do więzienia, gdzie zakochał się</w:t>
      </w:r>
      <w:r w:rsidR="004548FE">
        <w:rPr>
          <w:rFonts w:cs="Tahoma"/>
          <w:color w:val="000000"/>
          <w:sz w:val="24"/>
          <w:szCs w:val="24"/>
          <w:shd w:val="clear" w:color="auto" w:fill="FFFFFF"/>
        </w:rPr>
        <w:t xml:space="preserve"> </w:t>
      </w:r>
      <w:r w:rsidRPr="002C48AF">
        <w:rPr>
          <w:rFonts w:cs="Tahoma"/>
          <w:color w:val="000000"/>
          <w:sz w:val="24"/>
          <w:szCs w:val="24"/>
          <w:shd w:val="clear" w:color="auto" w:fill="FFFFFF"/>
        </w:rPr>
        <w:t>w niewidomej córce swojego strażnika. Legenda mówi, że jego narzeczona pod wpływem tej miłości odzyskała wzrok.</w:t>
      </w:r>
      <w:r>
        <w:rPr>
          <w:rFonts w:cs="Tahoma"/>
          <w:color w:val="000000"/>
          <w:sz w:val="24"/>
          <w:szCs w:val="24"/>
          <w:shd w:val="clear" w:color="auto" w:fill="FFFFFF"/>
        </w:rPr>
        <w:t xml:space="preserve"> </w:t>
      </w:r>
      <w:r w:rsidRPr="002C48AF">
        <w:rPr>
          <w:rFonts w:cs="Tahoma"/>
          <w:color w:val="000000"/>
          <w:sz w:val="24"/>
          <w:szCs w:val="24"/>
          <w:shd w:val="clear" w:color="auto" w:fill="FFFFFF"/>
        </w:rPr>
        <w:t>Gdy ta informacja dotarła do uszu cesarza, kazał on zabić Walentego. W przeddzień egzekucji przyszły święty napisał list do swojej ukochanej. Zakończył go słowami:</w:t>
      </w:r>
      <w:r>
        <w:rPr>
          <w:rFonts w:cs="Tahoma"/>
          <w:color w:val="000000"/>
          <w:sz w:val="24"/>
          <w:szCs w:val="24"/>
          <w:shd w:val="clear" w:color="auto" w:fill="FFFFFF"/>
        </w:rPr>
        <w:t xml:space="preserve"> </w:t>
      </w:r>
      <w:r w:rsidRPr="002C48AF">
        <w:rPr>
          <w:rFonts w:cs="Tahoma"/>
          <w:color w:val="000000"/>
          <w:sz w:val="24"/>
          <w:szCs w:val="24"/>
          <w:shd w:val="clear" w:color="auto" w:fill="FFFFFF"/>
        </w:rPr>
        <w:t>"</w:t>
      </w:r>
      <w:r w:rsidRPr="002C48AF">
        <w:rPr>
          <w:rFonts w:cs="Tahoma"/>
          <w:b/>
          <w:color w:val="000000"/>
          <w:sz w:val="24"/>
          <w:szCs w:val="24"/>
          <w:shd w:val="clear" w:color="auto" w:fill="FFFFFF"/>
        </w:rPr>
        <w:t>Od Twojego Walentego</w:t>
      </w:r>
      <w:r w:rsidRPr="002C48AF">
        <w:rPr>
          <w:rFonts w:cs="Tahoma"/>
          <w:color w:val="000000"/>
          <w:sz w:val="24"/>
          <w:szCs w:val="24"/>
          <w:shd w:val="clear" w:color="auto" w:fill="FFFFFF"/>
        </w:rPr>
        <w:t>".</w:t>
      </w:r>
      <w:r>
        <w:rPr>
          <w:rFonts w:cs="Tahoma"/>
          <w:color w:val="000000"/>
          <w:sz w:val="24"/>
          <w:szCs w:val="24"/>
          <w:shd w:val="clear" w:color="auto" w:fill="FFFFFF"/>
        </w:rPr>
        <w:t xml:space="preserve"> Wg legendy </w:t>
      </w:r>
      <w:r w:rsidRPr="002C48AF">
        <w:rPr>
          <w:rFonts w:cs="Tahoma"/>
          <w:color w:val="000000"/>
          <w:sz w:val="24"/>
          <w:szCs w:val="24"/>
          <w:shd w:val="clear" w:color="auto" w:fill="FFFFFF"/>
        </w:rPr>
        <w:t xml:space="preserve">św. Walenty zginął 14 lutego 273 roku. </w:t>
      </w:r>
    </w:p>
    <w:p w:rsidR="002C48AF" w:rsidRDefault="002C48AF" w:rsidP="0034281E">
      <w:pPr>
        <w:spacing w:after="0"/>
        <w:ind w:firstLine="720"/>
        <w:rPr>
          <w:rFonts w:cs="Arial"/>
          <w:color w:val="000000"/>
          <w:sz w:val="24"/>
          <w:szCs w:val="24"/>
        </w:rPr>
      </w:pPr>
    </w:p>
    <w:p w:rsidR="002C48AF" w:rsidRDefault="002C48AF" w:rsidP="00882F47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b/>
          <w:color w:val="FF0000"/>
          <w:sz w:val="24"/>
          <w14:textFill>
            <w14:solidFill>
              <w14:srgbClr w14:val="FF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4548FE" w:rsidRDefault="004548FE" w:rsidP="004548FE"/>
    <w:p w:rsidR="004548FE" w:rsidRPr="004548FE" w:rsidRDefault="004548FE" w:rsidP="004548FE">
      <w:r>
        <w:rPr>
          <w:noProof/>
          <w:color w:val="000000" w:themeColor="text1"/>
        </w:rPr>
        <w:drawing>
          <wp:anchor distT="0" distB="0" distL="114300" distR="114300" simplePos="0" relativeHeight="251710464" behindDoc="0" locked="0" layoutInCell="1" allowOverlap="1" wp14:anchorId="71C05AA6" wp14:editId="7B6275A8">
            <wp:simplePos x="0" y="0"/>
            <wp:positionH relativeFrom="margin">
              <wp:posOffset>-152400</wp:posOffset>
            </wp:positionH>
            <wp:positionV relativeFrom="margin">
              <wp:posOffset>5629275</wp:posOffset>
            </wp:positionV>
            <wp:extent cx="2038350" cy="2038350"/>
            <wp:effectExtent l="0" t="0" r="0" b="0"/>
            <wp:wrapSquare wrapText="bothSides"/>
            <wp:docPr id="11" name="Obraz 11" descr="https://encrypted-tbn3.gstatic.com/images?q=tbn:ANd9GcRVNGvV577oPw3RyApXRhHcgLNpxfEmjX5koMaTjXJLVVrCHRoV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RVNGvV577oPw3RyApXRhHcgLNpxfEmjX5koMaTjXJLVVrCHRoVm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EBD" w:rsidRPr="009E4B74" w:rsidRDefault="004548FE" w:rsidP="00882F47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b/>
          <w:color w:val="FF0000"/>
          <w:sz w:val="24"/>
          <w14:textFill>
            <w14:solidFill>
              <w14:srgbClr w14:val="FF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b/>
          <w:color w:val="FF0000"/>
          <w:sz w:val="24"/>
          <w14:textFill>
            <w14:solidFill>
              <w14:srgbClr w14:val="FF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        </w:t>
      </w:r>
      <w:r w:rsidR="002C48AF">
        <w:rPr>
          <w:b/>
          <w:color w:val="FF0000"/>
          <w:sz w:val="24"/>
          <w14:textFill>
            <w14:solidFill>
              <w14:srgbClr w14:val="FF0000">
                <w14:lumMod w14:val="65000"/>
                <w14:lumOff w14:val="35000"/>
                <w14:lumMod w14:val="50000"/>
              </w14:srgbClr>
            </w14:solidFill>
          </w14:textFill>
        </w:rPr>
        <w:t>ŚWIĘTO DAWNIEJ I DZIŚ</w:t>
      </w:r>
    </w:p>
    <w:p w:rsidR="00316EBD" w:rsidRPr="00316EBD" w:rsidRDefault="00316EBD" w:rsidP="00882F47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sz w:val="14"/>
          <w:szCs w:val="14"/>
        </w:rPr>
      </w:pPr>
    </w:p>
    <w:p w:rsidR="00D10316" w:rsidRDefault="002C48AF" w:rsidP="002C48AF">
      <w:pPr>
        <w:spacing w:after="0"/>
        <w:ind w:firstLine="720"/>
        <w:rPr>
          <w:rFonts w:cs="Arial"/>
          <w:color w:val="000000"/>
          <w:sz w:val="24"/>
          <w:szCs w:val="24"/>
        </w:rPr>
      </w:pPr>
      <w:r w:rsidRPr="0034281E">
        <w:rPr>
          <w:rFonts w:cs="Arial"/>
          <w:color w:val="000000"/>
          <w:sz w:val="24"/>
          <w:szCs w:val="24"/>
        </w:rPr>
        <w:t>Dzień św. Walentego stał się prawdziwym świętem zakochanych dopiero w średniowieczu, kiedy to pasjonowano się żywotami świętych i tłumnie pielgrzymowano do ich grobów, aby uczcić ich relikwie. Uroczystość najbardziej rozpowszechnił</w:t>
      </w:r>
      <w:r w:rsidR="00D10316">
        <w:rPr>
          <w:rFonts w:cs="Arial"/>
          <w:color w:val="000000"/>
          <w:sz w:val="24"/>
          <w:szCs w:val="24"/>
        </w:rPr>
        <w:t>a</w:t>
      </w:r>
      <w:r w:rsidRPr="0034281E">
        <w:rPr>
          <w:rFonts w:cs="Arial"/>
          <w:color w:val="000000"/>
          <w:sz w:val="24"/>
          <w:szCs w:val="24"/>
        </w:rPr>
        <w:t xml:space="preserve"> się w Anglii i Francji. Dziewczęta 14 lutego starały się odgadnąć, za kogo wyjdą za mąż.</w:t>
      </w:r>
      <w:r>
        <w:rPr>
          <w:rFonts w:cs="Arial"/>
          <w:color w:val="000000"/>
          <w:sz w:val="24"/>
          <w:szCs w:val="24"/>
        </w:rPr>
        <w:t xml:space="preserve"> </w:t>
      </w:r>
    </w:p>
    <w:p w:rsidR="00D10316" w:rsidRDefault="00D10316" w:rsidP="002C48AF">
      <w:pPr>
        <w:spacing w:after="0"/>
        <w:ind w:firstLine="72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Dziś n</w:t>
      </w:r>
      <w:r w:rsidR="002C48AF" w:rsidRPr="0034281E">
        <w:rPr>
          <w:rFonts w:cs="Arial"/>
          <w:color w:val="000000"/>
          <w:sz w:val="24"/>
          <w:szCs w:val="24"/>
        </w:rPr>
        <w:t>ajpopularniejszym sposobem okazania swoich uczuć Wybrance (Wybrankowi) w tym dniu jest podarowanie karteczki walentynkowej. Może to być zarówno taka kupiona w sklepie, jak i narysowana odręcznie. Ważne jest, co na niej napiszecie. Może to być krótki tekst, np.: </w:t>
      </w:r>
      <w:r w:rsidR="002C48AF" w:rsidRPr="0034281E">
        <w:rPr>
          <w:rFonts w:cs="Arial"/>
          <w:i/>
          <w:iCs/>
          <w:color w:val="000000"/>
          <w:sz w:val="24"/>
          <w:szCs w:val="24"/>
          <w:bdr w:val="none" w:sz="0" w:space="0" w:color="auto" w:frame="1"/>
        </w:rPr>
        <w:t>“Bądź moją Walentynką”, “Czy zostaniesz moją Walentynką?”,</w:t>
      </w:r>
      <w:r w:rsidR="002C48AF" w:rsidRPr="0034281E">
        <w:rPr>
          <w:rFonts w:cs="Arial"/>
          <w:color w:val="000000"/>
          <w:sz w:val="24"/>
          <w:szCs w:val="24"/>
        </w:rPr>
        <w:t> bądź piękny wiersz o miłości.</w:t>
      </w:r>
      <w:r w:rsidR="002C48AF">
        <w:rPr>
          <w:rFonts w:cs="Arial"/>
          <w:color w:val="000000"/>
          <w:sz w:val="24"/>
          <w:szCs w:val="24"/>
        </w:rPr>
        <w:t xml:space="preserve"> </w:t>
      </w:r>
    </w:p>
    <w:p w:rsidR="00D10316" w:rsidRDefault="002C48AF" w:rsidP="00D10316">
      <w:pPr>
        <w:spacing w:after="0"/>
        <w:ind w:firstLine="720"/>
        <w:rPr>
          <w:rFonts w:cs="Arial"/>
          <w:color w:val="000000"/>
          <w:sz w:val="24"/>
          <w:szCs w:val="24"/>
        </w:rPr>
      </w:pPr>
      <w:r w:rsidRPr="0034281E">
        <w:rPr>
          <w:rFonts w:cs="Arial"/>
          <w:color w:val="000000"/>
          <w:sz w:val="24"/>
          <w:szCs w:val="24"/>
        </w:rPr>
        <w:t>Pamiętajcie, nie ważne, czy będzie to ambitna poezja miłosna, czy proste wyznanie. Najważniejsze, by słowa te płynęły od serca.</w:t>
      </w:r>
      <w:r>
        <w:rPr>
          <w:rFonts w:cs="Arial"/>
          <w:color w:val="000000"/>
          <w:sz w:val="24"/>
          <w:szCs w:val="24"/>
        </w:rPr>
        <w:t xml:space="preserve"> </w:t>
      </w:r>
      <w:r w:rsidR="00D10316">
        <w:rPr>
          <w:rFonts w:cs="Arial"/>
          <w:color w:val="000000"/>
          <w:sz w:val="24"/>
          <w:szCs w:val="24"/>
        </w:rPr>
        <w:t>Powiedzmy ukochanej osobie to,</w:t>
      </w:r>
      <w:r w:rsidR="00D10316" w:rsidRPr="00D10316">
        <w:rPr>
          <w:rFonts w:cs="Arial"/>
          <w:color w:val="000000"/>
          <w:sz w:val="24"/>
          <w:szCs w:val="24"/>
        </w:rPr>
        <w:t xml:space="preserve"> co naprawdę czujemy, a na co</w:t>
      </w:r>
      <w:r w:rsidR="00D10316">
        <w:rPr>
          <w:rFonts w:cs="Arial"/>
          <w:color w:val="000000"/>
          <w:sz w:val="24"/>
          <w:szCs w:val="24"/>
        </w:rPr>
        <w:t xml:space="preserve"> </w:t>
      </w:r>
      <w:r w:rsidR="00D10316" w:rsidRPr="00D10316">
        <w:rPr>
          <w:rFonts w:cs="Arial"/>
          <w:color w:val="000000"/>
          <w:sz w:val="24"/>
          <w:szCs w:val="24"/>
        </w:rPr>
        <w:t>dzień nie mamy czasu i sposobności, żeby to wyrazić.</w:t>
      </w:r>
    </w:p>
    <w:p w:rsidR="00D10316" w:rsidRDefault="002C48AF" w:rsidP="00D10316">
      <w:pPr>
        <w:spacing w:after="0"/>
        <w:ind w:firstLine="720"/>
        <w:rPr>
          <w:rFonts w:cs="Arial"/>
          <w:color w:val="000000"/>
          <w:sz w:val="24"/>
          <w:szCs w:val="24"/>
        </w:rPr>
      </w:pPr>
      <w:r w:rsidRPr="0034281E">
        <w:rPr>
          <w:rFonts w:cs="Arial"/>
          <w:color w:val="000000"/>
          <w:sz w:val="24"/>
          <w:szCs w:val="24"/>
        </w:rPr>
        <w:t xml:space="preserve">Oprócz karteczki z życzeniami możemy podarować </w:t>
      </w:r>
      <w:r w:rsidR="00D10316">
        <w:rPr>
          <w:rFonts w:cs="Arial"/>
          <w:color w:val="000000"/>
          <w:sz w:val="24"/>
          <w:szCs w:val="24"/>
        </w:rPr>
        <w:t>także drobny prezent:</w:t>
      </w:r>
    </w:p>
    <w:p w:rsidR="00D10316" w:rsidRPr="00D10316" w:rsidRDefault="00D10316" w:rsidP="00D10316">
      <w:pPr>
        <w:pStyle w:val="Akapitzlist"/>
        <w:numPr>
          <w:ilvl w:val="0"/>
          <w:numId w:val="15"/>
        </w:numPr>
        <w:spacing w:after="0" w:line="300" w:lineRule="auto"/>
        <w:ind w:left="1434" w:hanging="357"/>
        <w:jc w:val="left"/>
        <w:rPr>
          <w:rFonts w:eastAsia="Times New Roman" w:cs="Times New Roman"/>
          <w:color w:val="000000"/>
          <w:sz w:val="24"/>
          <w:szCs w:val="24"/>
        </w:rPr>
      </w:pPr>
      <w:r w:rsidRPr="00D10316">
        <w:rPr>
          <w:rFonts w:eastAsia="Times New Roman" w:cs="Arial"/>
          <w:color w:val="000000"/>
          <w:sz w:val="24"/>
          <w:szCs w:val="24"/>
        </w:rPr>
        <w:t>coś słodkiego </w:t>
      </w:r>
      <w:r>
        <w:rPr>
          <w:rFonts w:eastAsia="Times New Roman" w:cs="Arial"/>
          <w:color w:val="000000"/>
          <w:sz w:val="24"/>
          <w:szCs w:val="24"/>
        </w:rPr>
        <w:t xml:space="preserve">– </w:t>
      </w:r>
      <w:r w:rsidRPr="00D10316">
        <w:rPr>
          <w:rFonts w:eastAsia="Times New Roman" w:cs="Arial"/>
          <w:color w:val="000000"/>
          <w:sz w:val="24"/>
          <w:szCs w:val="24"/>
        </w:rPr>
        <w:t>w sklepach można znaleźć mnóstwo słodkości (bombonierek, cukierków) przygotowanych specjalnie na tę okazję</w:t>
      </w:r>
      <w:r>
        <w:rPr>
          <w:rFonts w:eastAsia="Times New Roman" w:cs="Arial"/>
          <w:color w:val="000000"/>
          <w:sz w:val="24"/>
          <w:szCs w:val="24"/>
        </w:rPr>
        <w:t>;</w:t>
      </w:r>
    </w:p>
    <w:p w:rsidR="00D10316" w:rsidRPr="00D10316" w:rsidRDefault="00D10316" w:rsidP="00D10316">
      <w:pPr>
        <w:pStyle w:val="Akapitzlist"/>
        <w:numPr>
          <w:ilvl w:val="0"/>
          <w:numId w:val="15"/>
        </w:numPr>
        <w:spacing w:after="0" w:line="300" w:lineRule="auto"/>
        <w:ind w:left="1434" w:hanging="357"/>
        <w:jc w:val="left"/>
        <w:rPr>
          <w:rFonts w:eastAsia="Times New Roman" w:cs="Times New Roman"/>
          <w:color w:val="000000"/>
          <w:sz w:val="24"/>
          <w:szCs w:val="24"/>
        </w:rPr>
      </w:pPr>
      <w:r w:rsidRPr="00D10316">
        <w:rPr>
          <w:rFonts w:eastAsia="Times New Roman" w:cs="Arial"/>
          <w:color w:val="000000"/>
          <w:sz w:val="24"/>
          <w:szCs w:val="24"/>
        </w:rPr>
        <w:t>maskotka lub figurka (koniecznie z serduszkiem)</w:t>
      </w:r>
      <w:r>
        <w:rPr>
          <w:rFonts w:eastAsia="Times New Roman" w:cs="Arial"/>
          <w:color w:val="000000"/>
          <w:sz w:val="24"/>
          <w:szCs w:val="24"/>
        </w:rPr>
        <w:t>;</w:t>
      </w:r>
    </w:p>
    <w:p w:rsidR="00D10316" w:rsidRPr="00D10316" w:rsidRDefault="00D10316" w:rsidP="00D10316">
      <w:pPr>
        <w:pStyle w:val="Akapitzlist"/>
        <w:numPr>
          <w:ilvl w:val="0"/>
          <w:numId w:val="15"/>
        </w:numPr>
        <w:spacing w:after="0" w:line="300" w:lineRule="auto"/>
        <w:ind w:left="1434" w:hanging="357"/>
        <w:jc w:val="left"/>
        <w:rPr>
          <w:rFonts w:eastAsia="Times New Roman" w:cs="Times New Roman"/>
          <w:color w:val="000000"/>
          <w:sz w:val="24"/>
          <w:szCs w:val="24"/>
        </w:rPr>
      </w:pPr>
      <w:r w:rsidRPr="00D10316">
        <w:rPr>
          <w:rFonts w:eastAsia="Times New Roman" w:cs="Arial"/>
          <w:color w:val="000000"/>
          <w:sz w:val="24"/>
          <w:szCs w:val="24"/>
        </w:rPr>
        <w:t>płyta z romantycznymi piosenkami</w:t>
      </w:r>
      <w:r>
        <w:rPr>
          <w:rFonts w:eastAsia="Times New Roman" w:cs="Arial"/>
          <w:color w:val="000000"/>
          <w:sz w:val="24"/>
          <w:szCs w:val="24"/>
        </w:rPr>
        <w:t>;</w:t>
      </w:r>
    </w:p>
    <w:p w:rsidR="00D10316" w:rsidRPr="00D10316" w:rsidRDefault="00D10316" w:rsidP="00D10316">
      <w:pPr>
        <w:pStyle w:val="Akapitzlist"/>
        <w:numPr>
          <w:ilvl w:val="0"/>
          <w:numId w:val="15"/>
        </w:numPr>
        <w:spacing w:after="0" w:line="300" w:lineRule="auto"/>
        <w:ind w:left="1434" w:hanging="357"/>
        <w:jc w:val="left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>bilety na koncert, do kina</w:t>
      </w:r>
      <w:r w:rsidRPr="00D10316">
        <w:rPr>
          <w:rFonts w:eastAsia="Times New Roman" w:cs="Arial"/>
          <w:color w:val="000000"/>
          <w:sz w:val="24"/>
          <w:szCs w:val="24"/>
        </w:rPr>
        <w:t xml:space="preserve"> bądź do teatru</w:t>
      </w:r>
      <w:r>
        <w:rPr>
          <w:rFonts w:eastAsia="Times New Roman" w:cs="Arial"/>
          <w:color w:val="000000"/>
          <w:sz w:val="24"/>
          <w:szCs w:val="24"/>
        </w:rPr>
        <w:t>;</w:t>
      </w:r>
    </w:p>
    <w:p w:rsidR="00D10316" w:rsidRPr="00D10316" w:rsidRDefault="00D10316" w:rsidP="00D10316">
      <w:pPr>
        <w:pStyle w:val="Akapitzlist"/>
        <w:numPr>
          <w:ilvl w:val="0"/>
          <w:numId w:val="15"/>
        </w:numPr>
        <w:spacing w:after="0" w:line="300" w:lineRule="auto"/>
        <w:ind w:left="1434" w:hanging="357"/>
        <w:jc w:val="left"/>
        <w:rPr>
          <w:rFonts w:eastAsia="Times New Roman" w:cs="Times New Roman"/>
          <w:color w:val="000000"/>
          <w:sz w:val="24"/>
          <w:szCs w:val="24"/>
        </w:rPr>
      </w:pPr>
      <w:r w:rsidRPr="00D10316">
        <w:rPr>
          <w:rFonts w:eastAsia="Times New Roman" w:cs="Arial"/>
          <w:color w:val="000000"/>
          <w:sz w:val="24"/>
          <w:szCs w:val="24"/>
        </w:rPr>
        <w:t>koszulka, poduszka lub kubeczek z nadrukiem</w:t>
      </w:r>
      <w:r>
        <w:rPr>
          <w:rFonts w:eastAsia="Times New Roman" w:cs="Arial"/>
          <w:color w:val="000000"/>
          <w:sz w:val="24"/>
          <w:szCs w:val="24"/>
        </w:rPr>
        <w:t>;</w:t>
      </w:r>
    </w:p>
    <w:p w:rsidR="00D10316" w:rsidRPr="00D10316" w:rsidRDefault="00D10316" w:rsidP="00D10316">
      <w:pPr>
        <w:pStyle w:val="Akapitzlist"/>
        <w:numPr>
          <w:ilvl w:val="0"/>
          <w:numId w:val="15"/>
        </w:numPr>
        <w:spacing w:after="0" w:line="300" w:lineRule="auto"/>
        <w:ind w:left="1434" w:hanging="357"/>
        <w:jc w:val="left"/>
        <w:rPr>
          <w:rFonts w:eastAsia="Times New Roman" w:cs="Times New Roman"/>
          <w:color w:val="000000"/>
          <w:sz w:val="24"/>
          <w:szCs w:val="24"/>
        </w:rPr>
      </w:pPr>
      <w:r w:rsidRPr="00D10316">
        <w:rPr>
          <w:rFonts w:eastAsia="Times New Roman" w:cs="Arial"/>
          <w:color w:val="000000"/>
          <w:sz w:val="24"/>
          <w:szCs w:val="24"/>
        </w:rPr>
        <w:t>perfumy</w:t>
      </w:r>
      <w:r>
        <w:rPr>
          <w:rFonts w:eastAsia="Times New Roman" w:cs="Arial"/>
          <w:color w:val="000000"/>
          <w:sz w:val="24"/>
          <w:szCs w:val="24"/>
        </w:rPr>
        <w:t>;</w:t>
      </w:r>
    </w:p>
    <w:p w:rsidR="00D10316" w:rsidRPr="00D10316" w:rsidRDefault="00D10316" w:rsidP="00D10316">
      <w:pPr>
        <w:pStyle w:val="Akapitzlist"/>
        <w:numPr>
          <w:ilvl w:val="0"/>
          <w:numId w:val="15"/>
        </w:numPr>
        <w:spacing w:after="0" w:line="300" w:lineRule="auto"/>
        <w:ind w:left="1434" w:hanging="357"/>
        <w:jc w:val="left"/>
        <w:rPr>
          <w:rFonts w:eastAsia="Times New Roman" w:cs="Times New Roman"/>
          <w:color w:val="000000"/>
          <w:sz w:val="24"/>
          <w:szCs w:val="24"/>
        </w:rPr>
      </w:pPr>
      <w:r w:rsidRPr="00D10316">
        <w:rPr>
          <w:rFonts w:eastAsia="Times New Roman" w:cs="Arial"/>
          <w:color w:val="000000"/>
          <w:sz w:val="24"/>
          <w:szCs w:val="24"/>
        </w:rPr>
        <w:t>biżuteria</w:t>
      </w:r>
      <w:r>
        <w:rPr>
          <w:rFonts w:eastAsia="Times New Roman" w:cs="Arial"/>
          <w:color w:val="000000"/>
          <w:sz w:val="24"/>
          <w:szCs w:val="24"/>
        </w:rPr>
        <w:t>.</w:t>
      </w:r>
    </w:p>
    <w:p w:rsidR="00D10316" w:rsidRPr="00D10316" w:rsidRDefault="00D10316" w:rsidP="00D10316">
      <w:pPr>
        <w:pStyle w:val="Akapitzlist"/>
        <w:spacing w:after="0" w:line="300" w:lineRule="auto"/>
        <w:ind w:left="1434" w:firstLine="0"/>
        <w:jc w:val="left"/>
        <w:rPr>
          <w:rFonts w:eastAsia="Times New Roman" w:cs="Times New Roman"/>
          <w:color w:val="000000"/>
          <w:sz w:val="24"/>
          <w:szCs w:val="24"/>
        </w:rPr>
      </w:pPr>
    </w:p>
    <w:p w:rsidR="002C48AF" w:rsidRDefault="00D10316" w:rsidP="00D10316">
      <w:pPr>
        <w:spacing w:after="0"/>
        <w:ind w:firstLine="720"/>
      </w:pPr>
      <w:r w:rsidRPr="00D10316">
        <w:rPr>
          <w:rFonts w:cs="Arial"/>
          <w:color w:val="000000"/>
          <w:sz w:val="24"/>
          <w:szCs w:val="24"/>
        </w:rPr>
        <w:t xml:space="preserve">Korzystajmy zatem z tych chwil </w:t>
      </w:r>
      <w:r>
        <w:rPr>
          <w:rFonts w:cs="Arial"/>
          <w:color w:val="000000"/>
          <w:sz w:val="24"/>
          <w:szCs w:val="24"/>
        </w:rPr>
        <w:t>a</w:t>
      </w:r>
      <w:r w:rsidRPr="00D10316">
        <w:rPr>
          <w:rFonts w:cs="Arial"/>
          <w:color w:val="000000"/>
          <w:sz w:val="24"/>
          <w:szCs w:val="24"/>
        </w:rPr>
        <w:t xml:space="preserve"> słowami</w:t>
      </w:r>
      <w:r>
        <w:rPr>
          <w:rFonts w:cs="Arial"/>
          <w:color w:val="000000"/>
          <w:sz w:val="24"/>
          <w:szCs w:val="24"/>
        </w:rPr>
        <w:t xml:space="preserve"> i</w:t>
      </w:r>
      <w:r w:rsidRPr="00D10316">
        <w:rPr>
          <w:rFonts w:cs="Arial"/>
          <w:color w:val="000000"/>
          <w:sz w:val="24"/>
          <w:szCs w:val="24"/>
        </w:rPr>
        <w:t xml:space="preserve"> czynami wyraźmy to, co podpowiada nam serce.</w:t>
      </w:r>
      <w:r>
        <w:rPr>
          <w:rFonts w:cs="Arial"/>
          <w:color w:val="000000"/>
          <w:sz w:val="24"/>
          <w:szCs w:val="24"/>
        </w:rPr>
        <w:t xml:space="preserve"> </w:t>
      </w:r>
      <w:r w:rsidRPr="00D10316">
        <w:rPr>
          <w:rFonts w:cs="Arial"/>
          <w:color w:val="000000"/>
          <w:sz w:val="24"/>
          <w:szCs w:val="24"/>
        </w:rPr>
        <w:t>Szczęśliwych Walentynek!!!!</w:t>
      </w:r>
      <w:r w:rsidR="00316EBD">
        <w:tab/>
      </w:r>
    </w:p>
    <w:p w:rsidR="009E4B74" w:rsidRPr="009E4B74" w:rsidRDefault="009E4B74" w:rsidP="00FF60D5">
      <w:pPr>
        <w:spacing w:after="0"/>
        <w:rPr>
          <w:b/>
          <w:color w:val="FF0000"/>
          <w:sz w:val="24"/>
          <w:szCs w:val="24"/>
        </w:rPr>
      </w:pPr>
    </w:p>
    <w:p w:rsidR="00FF60D5" w:rsidRPr="002C48AF" w:rsidRDefault="009E4B74" w:rsidP="002C48AF">
      <w:pPr>
        <w:ind w:left="3600" w:firstLine="720"/>
        <w:jc w:val="center"/>
        <w:rPr>
          <w:sz w:val="20"/>
          <w:szCs w:val="20"/>
        </w:rPr>
        <w:sectPr w:rsidR="00FF60D5" w:rsidRPr="002C48AF">
          <w:footerReference w:type="default" r:id="rId16"/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rPr>
          <w:sz w:val="20"/>
          <w:szCs w:val="20"/>
        </w:rPr>
        <w:t xml:space="preserve"> </w:t>
      </w:r>
      <w:r w:rsidR="002C48AF">
        <w:rPr>
          <w:sz w:val="20"/>
          <w:szCs w:val="20"/>
        </w:rPr>
        <w:t xml:space="preserve">                                                     </w:t>
      </w:r>
      <w:r w:rsidRPr="009E4B74">
        <w:rPr>
          <w:sz w:val="20"/>
          <w:szCs w:val="20"/>
        </w:rPr>
        <w:t>Opracował</w:t>
      </w:r>
      <w:r w:rsidR="002C48AF">
        <w:rPr>
          <w:sz w:val="20"/>
          <w:szCs w:val="20"/>
        </w:rPr>
        <w:t>a</w:t>
      </w:r>
      <w:r w:rsidRPr="009E4B74">
        <w:rPr>
          <w:sz w:val="20"/>
          <w:szCs w:val="20"/>
        </w:rPr>
        <w:t xml:space="preserve">: </w:t>
      </w:r>
      <w:r w:rsidR="002C48AF">
        <w:rPr>
          <w:sz w:val="20"/>
          <w:szCs w:val="20"/>
        </w:rPr>
        <w:t>P. Jurkiewicz</w:t>
      </w:r>
      <w:r w:rsidR="00C023FF">
        <w:rPr>
          <w:sz w:val="20"/>
          <w:szCs w:val="20"/>
        </w:rPr>
        <w:t>, I B</w:t>
      </w:r>
    </w:p>
    <w:p w:rsidR="009553E8" w:rsidRDefault="0097278B" w:rsidP="00A44A8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526811" wp14:editId="4A6F3CED">
            <wp:extent cx="6572253" cy="47625"/>
            <wp:effectExtent l="0" t="0" r="0" b="9525"/>
            <wp:docPr id="4" name="Obraz 4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BC4" w:rsidRDefault="00A12BC4" w:rsidP="00A12BC4">
      <w:pPr>
        <w:spacing w:after="0"/>
        <w:ind w:firstLine="708"/>
        <w:rPr>
          <w:sz w:val="24"/>
          <w:szCs w:val="24"/>
        </w:rPr>
      </w:pPr>
    </w:p>
    <w:p w:rsidR="002028D9" w:rsidRDefault="002028D9" w:rsidP="00A12BC4">
      <w:pPr>
        <w:spacing w:after="0"/>
        <w:ind w:firstLine="708"/>
        <w:rPr>
          <w:sz w:val="24"/>
          <w:szCs w:val="24"/>
        </w:rPr>
      </w:pPr>
    </w:p>
    <w:p w:rsidR="00A44A80" w:rsidRDefault="004548FE" w:rsidP="00FF60D5">
      <w:pPr>
        <w:ind w:firstLine="720"/>
        <w:jc w:val="center"/>
        <w:rPr>
          <w:rFonts w:ascii="Comic Sans MS" w:hAnsi="Comic Sans MS"/>
          <w:b/>
          <w:i/>
          <w:color w:val="FF0000"/>
          <w:sz w:val="28"/>
          <w:szCs w:val="24"/>
        </w:rPr>
      </w:pPr>
      <w:r>
        <w:rPr>
          <w:rFonts w:ascii="Comic Sans MS" w:hAnsi="Comic Sans MS"/>
          <w:b/>
          <w:i/>
          <w:color w:val="FF0000"/>
          <w:sz w:val="28"/>
          <w:szCs w:val="24"/>
        </w:rPr>
        <w:t>WALENTYNKOWY POMOCNIK</w:t>
      </w:r>
    </w:p>
    <w:p w:rsidR="002028D9" w:rsidRPr="002028D9" w:rsidRDefault="002028D9" w:rsidP="00FF60D5">
      <w:pPr>
        <w:ind w:firstLine="720"/>
        <w:jc w:val="center"/>
        <w:rPr>
          <w:rFonts w:ascii="Comic Sans MS" w:hAnsi="Comic Sans MS"/>
          <w:b/>
          <w:i/>
          <w:color w:val="FF0000"/>
          <w:sz w:val="20"/>
          <w:szCs w:val="20"/>
        </w:rPr>
      </w:pPr>
    </w:p>
    <w:p w:rsidR="002028D9" w:rsidRDefault="004548FE" w:rsidP="002028D9">
      <w:pPr>
        <w:ind w:firstLine="72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Jeśli jeszcze nie wiesz, co napisać na kartce walentynkowej, a banalny podpis: </w:t>
      </w:r>
      <w:r w:rsidRPr="004548FE">
        <w:rPr>
          <w:rFonts w:cs="Calibri"/>
          <w:i/>
          <w:sz w:val="24"/>
          <w:szCs w:val="24"/>
        </w:rPr>
        <w:t>Twój Walenty/ Twoja Walentynka</w:t>
      </w:r>
      <w:r>
        <w:rPr>
          <w:rFonts w:cs="Calibri"/>
          <w:sz w:val="24"/>
          <w:szCs w:val="24"/>
        </w:rPr>
        <w:t xml:space="preserve"> Ci nie wystarczają, nic się nie martw! Poniżej prezentujemy kilka przykładów wierszyków dla zakochanych i nie tylko.</w:t>
      </w:r>
    </w:p>
    <w:p w:rsidR="004548FE" w:rsidRDefault="004548FE" w:rsidP="002028D9">
      <w:pPr>
        <w:ind w:firstLine="720"/>
        <w:rPr>
          <w:rFonts w:cs="Calibri"/>
          <w:sz w:val="24"/>
          <w:szCs w:val="24"/>
        </w:rPr>
      </w:pPr>
    </w:p>
    <w:p w:rsidR="00CC7E67" w:rsidRDefault="00CC7E67" w:rsidP="004548FE">
      <w:pPr>
        <w:jc w:val="left"/>
        <w:rPr>
          <w:rFonts w:ascii="Comic Sans MS" w:hAnsi="Comic Sans MS" w:cs="Tahoma"/>
          <w:color w:val="C00000"/>
          <w:sz w:val="24"/>
          <w:szCs w:val="24"/>
          <w:shd w:val="clear" w:color="auto" w:fill="FFFFFF"/>
        </w:rPr>
        <w:sectPr w:rsidR="00CC7E67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4548FE" w:rsidRPr="00CC7E67" w:rsidRDefault="004548FE" w:rsidP="004548FE">
      <w:pPr>
        <w:jc w:val="left"/>
        <w:rPr>
          <w:rFonts w:ascii="Calibri" w:hAnsi="Calibri" w:cs="Calibri"/>
          <w:color w:val="C00000"/>
          <w:sz w:val="24"/>
          <w:szCs w:val="24"/>
          <w:shd w:val="clear" w:color="auto" w:fill="FFFFFF"/>
        </w:rPr>
      </w:pP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Życzenia na Walentynki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wesołej minki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niech się spełnią wszystkie twoje sny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w mych myślach jesteś Ty!</w:t>
      </w:r>
    </w:p>
    <w:p w:rsidR="004548FE" w:rsidRPr="00CC7E67" w:rsidRDefault="004548FE" w:rsidP="004548FE">
      <w:pPr>
        <w:jc w:val="left"/>
        <w:rPr>
          <w:rFonts w:ascii="Calibri" w:hAnsi="Calibri" w:cs="Calibri"/>
          <w:color w:val="C00000"/>
          <w:sz w:val="24"/>
          <w:szCs w:val="24"/>
          <w:shd w:val="clear" w:color="auto" w:fill="FFFFFF"/>
        </w:rPr>
      </w:pPr>
    </w:p>
    <w:p w:rsidR="004548FE" w:rsidRPr="00CC7E67" w:rsidRDefault="004548FE" w:rsidP="004548FE">
      <w:pPr>
        <w:jc w:val="left"/>
        <w:rPr>
          <w:rFonts w:ascii="Calibri" w:hAnsi="Calibri" w:cs="Calibri"/>
          <w:color w:val="C00000"/>
          <w:sz w:val="24"/>
          <w:szCs w:val="24"/>
          <w:shd w:val="clear" w:color="auto" w:fill="FFFFFF"/>
        </w:rPr>
      </w:pP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Chcę, żeby twoje oczy w moje patrzyły,</w:t>
      </w:r>
      <w:r w:rsidRPr="00CC7E67">
        <w:rPr>
          <w:rStyle w:val="apple-converted-space"/>
          <w:rFonts w:ascii="Calibri" w:hAnsi="Calibri" w:cs="Calibri"/>
          <w:color w:val="C00000"/>
          <w:sz w:val="24"/>
          <w:szCs w:val="24"/>
          <w:shd w:val="clear" w:color="auto" w:fill="FFFFFF"/>
        </w:rPr>
        <w:t> 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żeby twoje usta z mymi się złączyły,</w:t>
      </w:r>
      <w:r w:rsidRPr="00CC7E67">
        <w:rPr>
          <w:rStyle w:val="apple-converted-space"/>
          <w:rFonts w:ascii="Calibri" w:hAnsi="Calibri" w:cs="Calibri"/>
          <w:color w:val="C00000"/>
          <w:sz w:val="24"/>
          <w:szCs w:val="24"/>
          <w:shd w:val="clear" w:color="auto" w:fill="FFFFFF"/>
        </w:rPr>
        <w:t> 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żeby moje serce tylko tobie biło</w:t>
      </w:r>
      <w:r w:rsidRPr="00CC7E67">
        <w:rPr>
          <w:rStyle w:val="apple-converted-space"/>
          <w:rFonts w:ascii="Calibri" w:hAnsi="Calibri" w:cs="Calibri"/>
          <w:color w:val="C00000"/>
          <w:sz w:val="24"/>
          <w:szCs w:val="24"/>
          <w:shd w:val="clear" w:color="auto" w:fill="FFFFFF"/>
        </w:rPr>
        <w:t> 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i chcę, żeby nas na świecie tylko dwoje było!</w:t>
      </w:r>
    </w:p>
    <w:p w:rsidR="004548FE" w:rsidRPr="00CC7E67" w:rsidRDefault="004548FE" w:rsidP="004548FE">
      <w:pPr>
        <w:jc w:val="left"/>
        <w:rPr>
          <w:rStyle w:val="apple-converted-space"/>
          <w:rFonts w:ascii="Calibri" w:hAnsi="Calibri" w:cs="Calibri"/>
          <w:color w:val="C00000"/>
          <w:sz w:val="24"/>
          <w:szCs w:val="24"/>
          <w:shd w:val="clear" w:color="auto" w:fill="FFFFFF"/>
        </w:rPr>
      </w:pP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Kocham każde twe spojrzenie</w:t>
      </w:r>
      <w:r w:rsidRPr="00CC7E67">
        <w:rPr>
          <w:rStyle w:val="apple-converted-space"/>
          <w:rFonts w:ascii="Calibri" w:hAnsi="Calibri" w:cs="Calibri"/>
          <w:color w:val="C00000"/>
          <w:sz w:val="24"/>
          <w:szCs w:val="24"/>
          <w:shd w:val="clear" w:color="auto" w:fill="FFFFFF"/>
        </w:rPr>
        <w:t> 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Kocham każdy uśmiech Twój</w:t>
      </w:r>
      <w:r w:rsidRPr="00CC7E67">
        <w:rPr>
          <w:rStyle w:val="apple-converted-space"/>
          <w:rFonts w:ascii="Calibri" w:hAnsi="Calibri" w:cs="Calibri"/>
          <w:color w:val="C00000"/>
          <w:sz w:val="24"/>
          <w:szCs w:val="24"/>
          <w:shd w:val="clear" w:color="auto" w:fill="FFFFFF"/>
        </w:rPr>
        <w:t> 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Żadnych skarbów ja nie pragnę</w:t>
      </w:r>
      <w:r w:rsidRPr="00CC7E67">
        <w:rPr>
          <w:rStyle w:val="apple-converted-space"/>
          <w:rFonts w:ascii="Calibri" w:hAnsi="Calibri" w:cs="Calibri"/>
          <w:color w:val="C00000"/>
          <w:sz w:val="24"/>
          <w:szCs w:val="24"/>
          <w:shd w:val="clear" w:color="auto" w:fill="FFFFFF"/>
        </w:rPr>
        <w:t> 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tylko żebyś został mój!</w:t>
      </w:r>
      <w:r w:rsidRPr="00CC7E67">
        <w:rPr>
          <w:rStyle w:val="apple-converted-space"/>
          <w:rFonts w:ascii="Calibri" w:hAnsi="Calibri" w:cs="Calibri"/>
          <w:color w:val="C00000"/>
          <w:sz w:val="24"/>
          <w:szCs w:val="24"/>
          <w:shd w:val="clear" w:color="auto" w:fill="FFFFFF"/>
        </w:rPr>
        <w:t> </w:t>
      </w:r>
    </w:p>
    <w:p w:rsidR="004548FE" w:rsidRPr="00CC7E67" w:rsidRDefault="004548FE" w:rsidP="004548FE">
      <w:pPr>
        <w:jc w:val="left"/>
        <w:rPr>
          <w:rStyle w:val="apple-converted-space"/>
          <w:rFonts w:ascii="Calibri" w:hAnsi="Calibri" w:cs="Calibri"/>
          <w:color w:val="C00000"/>
          <w:sz w:val="24"/>
          <w:szCs w:val="24"/>
          <w:shd w:val="clear" w:color="auto" w:fill="FFFFFF"/>
        </w:rPr>
      </w:pPr>
    </w:p>
    <w:p w:rsidR="004548FE" w:rsidRPr="00CC7E67" w:rsidRDefault="004548FE" w:rsidP="004548FE">
      <w:pPr>
        <w:jc w:val="left"/>
        <w:rPr>
          <w:rFonts w:ascii="Calibri" w:hAnsi="Calibri" w:cs="Calibri"/>
          <w:color w:val="C00000"/>
          <w:sz w:val="24"/>
          <w:szCs w:val="24"/>
          <w:shd w:val="clear" w:color="auto" w:fill="FFFFFF"/>
        </w:rPr>
      </w:pP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Od kogo dla kogo, co komu do tego?!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Serce będzie wiedziało, od kogo dostało.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Wszystkiego dobrego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W dniu świętego Walentego.</w:t>
      </w:r>
    </w:p>
    <w:p w:rsidR="004548FE" w:rsidRPr="00CC7E67" w:rsidRDefault="004548FE" w:rsidP="004548FE">
      <w:pPr>
        <w:jc w:val="left"/>
        <w:rPr>
          <w:rFonts w:ascii="Calibri" w:hAnsi="Calibri" w:cs="Calibri"/>
          <w:color w:val="C00000"/>
          <w:sz w:val="24"/>
          <w:szCs w:val="24"/>
          <w:shd w:val="clear" w:color="auto" w:fill="FFFFFF"/>
        </w:rPr>
      </w:pPr>
    </w:p>
    <w:p w:rsidR="004548FE" w:rsidRPr="00CC7E67" w:rsidRDefault="004548FE" w:rsidP="004548FE">
      <w:pPr>
        <w:jc w:val="left"/>
        <w:rPr>
          <w:rStyle w:val="apple-converted-space"/>
          <w:rFonts w:ascii="Calibri" w:hAnsi="Calibri" w:cs="Calibri"/>
          <w:color w:val="C00000"/>
          <w:sz w:val="24"/>
          <w:szCs w:val="24"/>
          <w:shd w:val="clear" w:color="auto" w:fill="FFFFFF"/>
        </w:rPr>
      </w:pP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Chcę Ci powiedzieć dzisiaj co czuję: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Za to, że jesteś bardzo dziękuję.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I pamiętaj, że zawsze, nie tylko w dniu święta,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Jest ktoś, kto o Tobie cały czas pamięta.</w:t>
      </w:r>
      <w:r w:rsidRPr="00CC7E67">
        <w:rPr>
          <w:rStyle w:val="apple-converted-space"/>
          <w:rFonts w:ascii="Calibri" w:hAnsi="Calibri" w:cs="Calibri"/>
          <w:color w:val="C00000"/>
          <w:sz w:val="24"/>
          <w:szCs w:val="24"/>
          <w:shd w:val="clear" w:color="auto" w:fill="FFFFFF"/>
        </w:rPr>
        <w:t> </w:t>
      </w:r>
    </w:p>
    <w:p w:rsidR="004548FE" w:rsidRPr="00CC7E67" w:rsidRDefault="004548FE" w:rsidP="004548FE">
      <w:pPr>
        <w:jc w:val="left"/>
        <w:rPr>
          <w:rStyle w:val="apple-converted-space"/>
          <w:rFonts w:ascii="Calibri" w:hAnsi="Calibri" w:cs="Calibri"/>
          <w:color w:val="C00000"/>
          <w:sz w:val="24"/>
          <w:szCs w:val="24"/>
          <w:shd w:val="clear" w:color="auto" w:fill="FFFFFF"/>
        </w:rPr>
      </w:pPr>
    </w:p>
    <w:p w:rsidR="004548FE" w:rsidRPr="00CC7E67" w:rsidRDefault="004548FE" w:rsidP="004548FE">
      <w:pPr>
        <w:jc w:val="left"/>
        <w:rPr>
          <w:rFonts w:ascii="Calibri" w:hAnsi="Calibri" w:cs="Calibri"/>
          <w:color w:val="C00000"/>
          <w:sz w:val="24"/>
          <w:szCs w:val="24"/>
        </w:rPr>
      </w:pP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Moja Walentynko,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powiem Ci coś w sekrecie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 xml:space="preserve">tak jak </w:t>
      </w:r>
      <w:r w:rsidR="00CC7E67"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lubię</w:t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 xml:space="preserve"> Ciebie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 xml:space="preserve">nie </w:t>
      </w:r>
      <w:r w:rsidR="00CC7E67"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lubi</w:t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 xml:space="preserve"> Cię nikt na świecie</w:t>
      </w:r>
      <w:r w:rsidR="00CC7E67"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!</w:t>
      </w:r>
    </w:p>
    <w:p w:rsidR="00CC7E67" w:rsidRDefault="00CC7E67" w:rsidP="002028D9">
      <w:pPr>
        <w:ind w:firstLine="720"/>
        <w:rPr>
          <w:rFonts w:cs="Calibri"/>
          <w:sz w:val="24"/>
          <w:szCs w:val="24"/>
        </w:rPr>
      </w:pPr>
    </w:p>
    <w:p w:rsidR="00CC7E67" w:rsidRPr="00CC7E67" w:rsidRDefault="00CC7E67" w:rsidP="00CC7E67">
      <w:pPr>
        <w:jc w:val="left"/>
        <w:rPr>
          <w:rFonts w:ascii="Calibri" w:hAnsi="Calibri" w:cs="Calibri"/>
          <w:color w:val="C00000"/>
          <w:sz w:val="24"/>
          <w:szCs w:val="24"/>
          <w:shd w:val="clear" w:color="auto" w:fill="FFFFFF"/>
        </w:rPr>
      </w:pP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Dziś zakochani święto swoje mają,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dzisiaj moc życzeń sobie składają.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Ja też chciałbym życzyć Ci,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byś zapomniała co to łzy.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By każdy dzionek życia Twego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był lepszy od dnia poprzedniego.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By szczęścia Cię nie opuściło,</w:t>
      </w:r>
      <w:r w:rsidRPr="00CC7E67">
        <w:rPr>
          <w:rFonts w:ascii="Calibri" w:hAnsi="Calibri" w:cs="Calibri"/>
          <w:color w:val="C00000"/>
          <w:sz w:val="24"/>
          <w:szCs w:val="24"/>
        </w:rPr>
        <w:br/>
      </w:r>
      <w:r w:rsidRPr="00CC7E67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i by nic Cię w życiu nie zmartwiło.</w:t>
      </w:r>
    </w:p>
    <w:p w:rsidR="00CC7E67" w:rsidRDefault="00CC7E67" w:rsidP="002028D9">
      <w:pPr>
        <w:ind w:firstLine="720"/>
        <w:rPr>
          <w:rFonts w:cs="Calibri"/>
          <w:sz w:val="24"/>
          <w:szCs w:val="24"/>
        </w:rPr>
        <w:sectPr w:rsidR="00CC7E67" w:rsidSect="00CC7E67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4548FE" w:rsidRPr="002028D9" w:rsidRDefault="004548FE" w:rsidP="002028D9">
      <w:pPr>
        <w:ind w:firstLine="720"/>
        <w:rPr>
          <w:rFonts w:cs="Calibri"/>
          <w:sz w:val="24"/>
          <w:szCs w:val="24"/>
        </w:rPr>
      </w:pPr>
    </w:p>
    <w:p w:rsidR="003F2893" w:rsidRDefault="002028D9" w:rsidP="009553E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E608F8" wp14:editId="54F2E2F1">
            <wp:extent cx="6400800" cy="46383"/>
            <wp:effectExtent l="0" t="0" r="0" b="0"/>
            <wp:docPr id="7" name="Obraz 7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93" w:rsidRDefault="003F2893" w:rsidP="009553E8">
      <w:pPr>
        <w:rPr>
          <w:sz w:val="24"/>
          <w:szCs w:val="24"/>
        </w:rPr>
      </w:pPr>
    </w:p>
    <w:p w:rsidR="005461EC" w:rsidRDefault="005461EC" w:rsidP="009553E8">
      <w:pPr>
        <w:rPr>
          <w:sz w:val="24"/>
          <w:szCs w:val="24"/>
        </w:rPr>
      </w:pPr>
    </w:p>
    <w:p w:rsidR="001A5DCD" w:rsidRPr="005461EC" w:rsidRDefault="005461EC" w:rsidP="001A5DCD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Theme="minorHAnsi" w:hAnsiTheme="minorHAnsi"/>
          <w:b/>
          <w:bCs/>
          <w:color w:val="FF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461EC">
        <w:rPr>
          <w:rFonts w:asciiTheme="minorHAnsi" w:hAnsiTheme="minorHAnsi"/>
          <w:b/>
          <w:bCs/>
          <w:color w:val="FF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ŚCIĄGA? SERIO?</w:t>
      </w:r>
    </w:p>
    <w:p w:rsidR="005461EC" w:rsidRPr="0034281E" w:rsidRDefault="005461EC" w:rsidP="005461EC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Style w:val="Pogrubienie"/>
          <w:i/>
          <w:iCs w:val="0"/>
          <w:color w:val="000000"/>
          <w:sz w:val="10"/>
          <w:szCs w:val="1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5461EC" w:rsidRDefault="005461EC" w:rsidP="005461EC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1A5DCD" w:rsidRDefault="005461EC" w:rsidP="005461EC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rStyle w:val="Pogrubienie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ab/>
      </w:r>
      <w:r w:rsidRPr="005461EC"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Czy istnieje wśród nas choć jedna osoba, która nigdy nie ściągała i nie oszukiwała? </w:t>
      </w:r>
      <w:r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Ile razy zdarzyło się wam czegoś zapomnieć, choć cały materiał mieliście świetnie opanowany? Wtedy malutkie „podejrzenie” zapomnianych informacji na sprawdzianie wydawało się wam jak najbardziej potrzebne. A jak to wygląda obecnie?</w:t>
      </w:r>
    </w:p>
    <w:p w:rsidR="00C023FF" w:rsidRDefault="00C023FF" w:rsidP="005461EC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5461EC" w:rsidRDefault="00C023FF" w:rsidP="00C023FF">
      <w:pPr>
        <w:pStyle w:val="NormalnyWeb"/>
        <w:spacing w:before="0" w:beforeAutospacing="0" w:after="0" w:afterAutospacing="0" w:line="276" w:lineRule="auto"/>
        <w:ind w:firstLine="708"/>
        <w:jc w:val="center"/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noProof/>
        </w:rPr>
        <w:drawing>
          <wp:inline distT="0" distB="0" distL="0" distR="0">
            <wp:extent cx="2771775" cy="1647825"/>
            <wp:effectExtent l="0" t="0" r="9525" b="9525"/>
            <wp:docPr id="5" name="Obraz 5" descr="https://encrypted-tbn2.gstatic.com/images?q=tbn:ANd9GcQXn2yVjKgt9yhSzTG3eSA-4Y3vA76N4ocez2CcK1Mws7uFYtED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Xn2yVjKgt9yhSzTG3eSA-4Y3vA76N4ocez2CcK1Mws7uFYtED3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EC" w:rsidRDefault="005461EC" w:rsidP="005461EC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5461EC" w:rsidRDefault="005461EC" w:rsidP="005461EC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Istnieje wiele sposobów na ściąganie. Nie każdy jest jednak skuteczny u wszystkich nauczycieli. Niektórzy bowiem świetnie potrafią zapobiec temu przykremu zjawisku. Czasem żeby „spisać” coś na sprawdzianie trzeba się nieźle namęczyć.</w:t>
      </w:r>
    </w:p>
    <w:p w:rsidR="00C023FF" w:rsidRDefault="005461EC" w:rsidP="005461EC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Są osoby, które w tym fachu są istnymi mistrzami. Ucząc się na wszystkich wpadkach swoich oraz koleg</w:t>
      </w:r>
      <w:r w:rsidR="00C023FF"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ów doszli niemalże do perfekcji w tej sztuce.</w:t>
      </w:r>
      <w:r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S</w:t>
      </w:r>
      <w:r w:rsidR="00C023FF"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zczycą się swoimi umiejętnościami</w:t>
      </w:r>
      <w:r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, ale też niechętnie zdradzają patenty</w:t>
      </w:r>
      <w:r w:rsidR="00C023FF"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na „dobre zżynanie”</w:t>
      </w:r>
      <w:r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.</w:t>
      </w:r>
    </w:p>
    <w:p w:rsidR="00C023FF" w:rsidRDefault="00C023FF" w:rsidP="00C023FF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No, a taki zwykły amator to ma jednym słowem pozamiatane. Wpadnie i najzwyczajniej w świecie dostanie „lufę” bez możliwości poprawy. Dlatego informuję i ostrzegam wszystkich czytających: NIE ŚCIĄGAJ, JEŚLI NIE MUSISZ!  A JEŚLI UMIESZ ŚCIĄGAJ TYLKO W SYTUACJI KRYZYSOWEJ! Ściąganie na co dzień pozostaw najlepszym…</w:t>
      </w:r>
    </w:p>
    <w:p w:rsidR="001A5DCD" w:rsidRDefault="001A5DCD" w:rsidP="001A5DCD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/>
          <w:color w:val="000000"/>
        </w:rPr>
      </w:pPr>
    </w:p>
    <w:p w:rsidR="00C023FF" w:rsidRDefault="00C023FF" w:rsidP="00CC7E67">
      <w:pPr>
        <w:pStyle w:val="NormalnyWeb"/>
        <w:spacing w:before="0" w:beforeAutospacing="0" w:after="0" w:afterAutospacing="0"/>
        <w:ind w:left="360"/>
        <w:jc w:val="both"/>
        <w:rPr>
          <w:sz w:val="20"/>
        </w:rPr>
      </w:pPr>
    </w:p>
    <w:p w:rsidR="00C023FF" w:rsidRDefault="005461EC" w:rsidP="005461EC">
      <w:pPr>
        <w:pStyle w:val="Tekstpodstawowy"/>
        <w:rPr>
          <w:sz w:val="20"/>
          <w:szCs w:val="20"/>
        </w:rPr>
      </w:pPr>
      <w:r w:rsidRPr="005461EC">
        <w:rPr>
          <w:sz w:val="20"/>
          <w:szCs w:val="20"/>
        </w:rPr>
        <w:t xml:space="preserve">                  </w:t>
      </w:r>
      <w:r>
        <w:rPr>
          <w:sz w:val="20"/>
          <w:szCs w:val="20"/>
        </w:rPr>
        <w:t xml:space="preserve">                                                                                     </w:t>
      </w:r>
      <w:r w:rsidR="00C023FF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              </w:t>
      </w:r>
      <w:r w:rsidRPr="005461EC">
        <w:rPr>
          <w:sz w:val="20"/>
          <w:szCs w:val="20"/>
        </w:rPr>
        <w:t>Napisał</w:t>
      </w:r>
      <w:r w:rsidR="001A5DCD" w:rsidRPr="005461EC">
        <w:rPr>
          <w:sz w:val="20"/>
          <w:szCs w:val="20"/>
        </w:rPr>
        <w:t>: </w:t>
      </w:r>
      <w:r>
        <w:rPr>
          <w:sz w:val="20"/>
          <w:szCs w:val="20"/>
        </w:rPr>
        <w:t>K. Pilżys</w:t>
      </w:r>
      <w:r w:rsidR="00C023FF">
        <w:rPr>
          <w:sz w:val="20"/>
          <w:szCs w:val="20"/>
        </w:rPr>
        <w:t>, I B</w:t>
      </w:r>
    </w:p>
    <w:p w:rsidR="00906F93" w:rsidRDefault="001A5DCD" w:rsidP="005461EC">
      <w:pPr>
        <w:pStyle w:val="Tekstpodstawowy"/>
        <w:rPr>
          <w:sz w:val="20"/>
          <w:szCs w:val="20"/>
        </w:rPr>
      </w:pPr>
      <w:r w:rsidRPr="005461EC">
        <w:rPr>
          <w:sz w:val="20"/>
          <w:szCs w:val="20"/>
        </w:rPr>
        <w:br/>
      </w:r>
    </w:p>
    <w:p w:rsidR="00C023FF" w:rsidRDefault="009913E4" w:rsidP="005461EC">
      <w:pPr>
        <w:pStyle w:val="Tekstpodstawowy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209925" cy="18383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FF" w:rsidRDefault="00C023FF" w:rsidP="005461EC">
      <w:pPr>
        <w:pStyle w:val="Tekstpodstawowy"/>
        <w:rPr>
          <w:sz w:val="20"/>
          <w:szCs w:val="20"/>
        </w:rPr>
      </w:pPr>
    </w:p>
    <w:p w:rsidR="00C023FF" w:rsidRDefault="00C023FF" w:rsidP="005461EC">
      <w:pPr>
        <w:pStyle w:val="Tekstpodstawowy"/>
        <w:rPr>
          <w:sz w:val="20"/>
          <w:szCs w:val="20"/>
        </w:rPr>
      </w:pPr>
    </w:p>
    <w:p w:rsidR="00C023FF" w:rsidRDefault="00C023FF" w:rsidP="001C4A59">
      <w:pPr>
        <w:jc w:val="center"/>
        <w:rPr>
          <w:b/>
          <w:color w:val="FF0000"/>
          <w:sz w:val="20"/>
          <w:szCs w:val="2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noProof/>
          <w:sz w:val="24"/>
          <w:szCs w:val="24"/>
        </w:rPr>
        <w:drawing>
          <wp:inline distT="0" distB="0" distL="0" distR="0" wp14:anchorId="40122B42" wp14:editId="14126C07">
            <wp:extent cx="6400800" cy="46355"/>
            <wp:effectExtent l="0" t="0" r="0" b="0"/>
            <wp:docPr id="6" name="Obraz 6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FF" w:rsidRDefault="00C023FF" w:rsidP="001C4A59">
      <w:pPr>
        <w:jc w:val="center"/>
        <w:rPr>
          <w:b/>
          <w:color w:val="FF0000"/>
          <w:sz w:val="20"/>
          <w:szCs w:val="2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C023FF" w:rsidRPr="00C023FF" w:rsidRDefault="00C023FF" w:rsidP="001C4A59">
      <w:pPr>
        <w:jc w:val="center"/>
        <w:rPr>
          <w:b/>
          <w:color w:val="FF0000"/>
          <w:sz w:val="20"/>
          <w:szCs w:val="2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1C4A59" w:rsidRPr="005461EC" w:rsidRDefault="005461EC" w:rsidP="001C4A59">
      <w:pPr>
        <w:jc w:val="center"/>
        <w:rPr>
          <w:b/>
          <w:color w:val="FF0000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5461EC">
        <w:rPr>
          <w:b/>
          <w:color w:val="FF0000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WALENTYNKOWY </w:t>
      </w:r>
      <w:r>
        <w:rPr>
          <w:b/>
          <w:color w:val="FF0000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  </w:t>
      </w:r>
      <w:r w:rsidRPr="005461EC">
        <w:rPr>
          <w:b/>
          <w:color w:val="FF0000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HOROSKOP</w:t>
      </w:r>
    </w:p>
    <w:p w:rsidR="009913E4" w:rsidRDefault="009913E4" w:rsidP="009913E4">
      <w:pPr>
        <w:rPr>
          <w:b/>
          <w:color w:val="FF0000"/>
          <w:sz w:val="24"/>
          <w:szCs w:val="24"/>
        </w:rPr>
      </w:pPr>
    </w:p>
    <w:p w:rsidR="00446889" w:rsidRDefault="00446889" w:rsidP="009913E4">
      <w:pPr>
        <w:rPr>
          <w:b/>
          <w:color w:val="FF0000"/>
          <w:sz w:val="24"/>
          <w:szCs w:val="24"/>
        </w:rPr>
      </w:pPr>
    </w:p>
    <w:p w:rsidR="00446889" w:rsidRDefault="00446889" w:rsidP="009913E4">
      <w:pPr>
        <w:rPr>
          <w:b/>
          <w:color w:val="FF0000"/>
          <w:sz w:val="24"/>
          <w:szCs w:val="24"/>
        </w:rPr>
        <w:sectPr w:rsidR="00446889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446889" w:rsidRDefault="00446889" w:rsidP="009913E4">
      <w:pPr>
        <w:rPr>
          <w:b/>
          <w:color w:val="FF0000"/>
          <w:sz w:val="24"/>
          <w:szCs w:val="24"/>
        </w:rPr>
      </w:pPr>
    </w:p>
    <w:p w:rsidR="009913E4" w:rsidRPr="009913E4" w:rsidRDefault="009913E4" w:rsidP="009913E4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BARAN</w:t>
      </w:r>
      <w:r>
        <w:rPr>
          <w:b/>
          <w:color w:val="FF0000"/>
          <w:sz w:val="24"/>
          <w:szCs w:val="24"/>
        </w:rPr>
        <w:t xml:space="preserve"> </w:t>
      </w:r>
      <w:r w:rsidRPr="009913E4">
        <w:rPr>
          <w:sz w:val="24"/>
          <w:szCs w:val="24"/>
        </w:rPr>
        <w:t>–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w  tym roku szkolnym przeżyjesz miłość, która cię wiele nauczy. Nie pakuj się </w:t>
      </w:r>
      <w:r w:rsidR="00446889">
        <w:rPr>
          <w:sz w:val="24"/>
          <w:szCs w:val="24"/>
        </w:rPr>
        <w:t xml:space="preserve">jednak </w:t>
      </w:r>
      <w:r>
        <w:rPr>
          <w:sz w:val="24"/>
          <w:szCs w:val="24"/>
        </w:rPr>
        <w:t>w</w:t>
      </w:r>
      <w:r w:rsidR="00446889">
        <w:rPr>
          <w:sz w:val="24"/>
          <w:szCs w:val="24"/>
        </w:rPr>
        <w:t xml:space="preserve"> </w:t>
      </w:r>
      <w:r>
        <w:rPr>
          <w:sz w:val="24"/>
          <w:szCs w:val="24"/>
        </w:rPr>
        <w:t>niepotrzebne kłopoty i uważaj pod nogi.</w:t>
      </w:r>
    </w:p>
    <w:p w:rsidR="00155038" w:rsidRPr="009913E4" w:rsidRDefault="009913E4" w:rsidP="009913E4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BYK </w:t>
      </w:r>
      <w:r>
        <w:rPr>
          <w:b/>
          <w:sz w:val="24"/>
          <w:szCs w:val="24"/>
        </w:rPr>
        <w:t xml:space="preserve">– </w:t>
      </w:r>
      <w:r>
        <w:rPr>
          <w:sz w:val="24"/>
          <w:szCs w:val="24"/>
        </w:rPr>
        <w:t>jeśli ktoś ci się spodoba lepiej trzymaj język za zębami i siedź cicho jak mysz pod miotłą – i tak nic z tego nie będzie, a jedno twoje słowo może wszystko zepsuć.</w:t>
      </w:r>
    </w:p>
    <w:p w:rsidR="009913E4" w:rsidRPr="009913E4" w:rsidRDefault="009913E4" w:rsidP="009913E4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BLIŹNIĘTA </w:t>
      </w:r>
      <w:r>
        <w:rPr>
          <w:b/>
          <w:sz w:val="24"/>
          <w:szCs w:val="24"/>
        </w:rPr>
        <w:t xml:space="preserve">– </w:t>
      </w:r>
      <w:r>
        <w:rPr>
          <w:sz w:val="24"/>
          <w:szCs w:val="24"/>
        </w:rPr>
        <w:t>w domu dużo problemów, ale znajdzie się ktoś, kto ci pomoże. Tajemniczy przyjaciel pozwoli spełnić ci twoje marzenia.</w:t>
      </w:r>
    </w:p>
    <w:p w:rsidR="00446889" w:rsidRDefault="00446889" w:rsidP="009913E4">
      <w:pPr>
        <w:rPr>
          <w:b/>
          <w:color w:val="FF0000"/>
          <w:sz w:val="24"/>
          <w:szCs w:val="24"/>
        </w:rPr>
      </w:pPr>
    </w:p>
    <w:p w:rsidR="009913E4" w:rsidRPr="009913E4" w:rsidRDefault="009913E4" w:rsidP="009913E4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RAK</w:t>
      </w:r>
      <w:r>
        <w:rPr>
          <w:sz w:val="24"/>
          <w:szCs w:val="24"/>
        </w:rPr>
        <w:t xml:space="preserve"> – w tym roku szkolnym nie czeka cię nic dobrego – przyłapanie na sprawdzianie, koledzy będą się z ciebie śmiać, a i o miłości nie masz</w:t>
      </w:r>
      <w:r w:rsidR="00446889">
        <w:rPr>
          <w:sz w:val="24"/>
          <w:szCs w:val="24"/>
        </w:rPr>
        <w:t xml:space="preserve"> nawet co marzyć…</w:t>
      </w:r>
    </w:p>
    <w:p w:rsidR="009913E4" w:rsidRPr="00446889" w:rsidRDefault="009913E4" w:rsidP="009913E4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LEW</w:t>
      </w:r>
      <w:r w:rsidR="00446889">
        <w:rPr>
          <w:b/>
          <w:color w:val="FF0000"/>
          <w:sz w:val="24"/>
          <w:szCs w:val="24"/>
        </w:rPr>
        <w:t xml:space="preserve"> </w:t>
      </w:r>
      <w:r w:rsidR="00446889">
        <w:rPr>
          <w:sz w:val="24"/>
          <w:szCs w:val="24"/>
        </w:rPr>
        <w:t>– masz cichego wielbiciela, który nie może się zdecydować, czy powiedzieć ci co do ciebie czuje. Zwraca na ciebie uwagę w szczególny sposób, nie zmarnuj więc tego.</w:t>
      </w:r>
    </w:p>
    <w:p w:rsidR="009913E4" w:rsidRPr="00446889" w:rsidRDefault="009913E4" w:rsidP="009913E4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PANNA</w:t>
      </w:r>
      <w:r w:rsidR="00446889">
        <w:rPr>
          <w:color w:val="FF0000"/>
          <w:sz w:val="24"/>
          <w:szCs w:val="24"/>
        </w:rPr>
        <w:t xml:space="preserve"> </w:t>
      </w:r>
      <w:r w:rsidR="00446889">
        <w:rPr>
          <w:sz w:val="24"/>
          <w:szCs w:val="24"/>
        </w:rPr>
        <w:t xml:space="preserve">– z miłością u ciebie bez zmian – nic ciekawego, nikt nie będzie cię zbytnio nękał swoją osobą, ale za to masz wspaniałych znajomych </w:t>
      </w:r>
      <w:r w:rsidR="00446889">
        <w:rPr>
          <w:sz w:val="24"/>
          <w:szCs w:val="24"/>
        </w:rPr>
        <w:br/>
        <w:t xml:space="preserve">i rodzinę. </w:t>
      </w:r>
    </w:p>
    <w:p w:rsidR="00446889" w:rsidRDefault="00446889" w:rsidP="009913E4">
      <w:pPr>
        <w:rPr>
          <w:b/>
          <w:color w:val="FF0000"/>
          <w:sz w:val="24"/>
          <w:szCs w:val="24"/>
        </w:rPr>
      </w:pPr>
    </w:p>
    <w:p w:rsidR="00446889" w:rsidRDefault="00446889" w:rsidP="009913E4">
      <w:pPr>
        <w:rPr>
          <w:b/>
          <w:color w:val="FF0000"/>
          <w:sz w:val="24"/>
          <w:szCs w:val="24"/>
        </w:rPr>
      </w:pPr>
    </w:p>
    <w:p w:rsidR="009913E4" w:rsidRPr="00446889" w:rsidRDefault="009913E4" w:rsidP="009913E4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WAGA </w:t>
      </w:r>
      <w:r w:rsidR="00446889">
        <w:rPr>
          <w:sz w:val="24"/>
          <w:szCs w:val="24"/>
        </w:rPr>
        <w:t>– poznasz kogoś wyjątkowego, osiągniesz świetne wyniki w nauce, będziesz cieszyć się życiem. Tylko pozazdrościć!</w:t>
      </w:r>
    </w:p>
    <w:p w:rsidR="009913E4" w:rsidRDefault="009913E4" w:rsidP="009913E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SKORPION</w:t>
      </w:r>
      <w:r w:rsidR="00446889">
        <w:rPr>
          <w:b/>
          <w:color w:val="FF0000"/>
          <w:sz w:val="24"/>
          <w:szCs w:val="24"/>
        </w:rPr>
        <w:t xml:space="preserve"> </w:t>
      </w:r>
      <w:r w:rsidR="00446889">
        <w:rPr>
          <w:sz w:val="24"/>
          <w:szCs w:val="24"/>
        </w:rPr>
        <w:t>–</w:t>
      </w:r>
      <w:r w:rsidR="00446889">
        <w:rPr>
          <w:sz w:val="24"/>
          <w:szCs w:val="24"/>
        </w:rPr>
        <w:t xml:space="preserve"> uśmiechnij się szeroko, bo oto w cieniu korytarzy szkolnych czai się twój cichy wielbiciel. Uważaj na wrogów – nie będą zadowoleni twoim szczęściem.</w:t>
      </w:r>
    </w:p>
    <w:p w:rsidR="009913E4" w:rsidRDefault="009913E4" w:rsidP="009913E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STRZELEC</w:t>
      </w:r>
      <w:r w:rsidR="00446889">
        <w:rPr>
          <w:b/>
          <w:color w:val="FF0000"/>
          <w:sz w:val="24"/>
          <w:szCs w:val="24"/>
        </w:rPr>
        <w:t xml:space="preserve"> </w:t>
      </w:r>
      <w:r w:rsidR="00446889">
        <w:rPr>
          <w:sz w:val="24"/>
          <w:szCs w:val="24"/>
        </w:rPr>
        <w:t>–</w:t>
      </w:r>
      <w:r w:rsidR="00446889">
        <w:rPr>
          <w:sz w:val="24"/>
          <w:szCs w:val="24"/>
        </w:rPr>
        <w:t xml:space="preserve"> nie przejmuj się nikim ani niczym – jeszcze najdziesz swoją druga połówkę. Korzystaj z życia i ciesz się nim maksymalnie.</w:t>
      </w:r>
    </w:p>
    <w:p w:rsidR="00446889" w:rsidRDefault="00446889" w:rsidP="009913E4">
      <w:pPr>
        <w:rPr>
          <w:b/>
          <w:color w:val="FF0000"/>
          <w:sz w:val="24"/>
          <w:szCs w:val="24"/>
        </w:rPr>
      </w:pPr>
    </w:p>
    <w:p w:rsidR="009913E4" w:rsidRDefault="009913E4" w:rsidP="009913E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KOZIOROŻEC</w:t>
      </w:r>
      <w:r w:rsidR="00446889">
        <w:rPr>
          <w:b/>
          <w:color w:val="FF0000"/>
          <w:sz w:val="24"/>
          <w:szCs w:val="24"/>
        </w:rPr>
        <w:t xml:space="preserve"> </w:t>
      </w:r>
      <w:r w:rsidR="00446889">
        <w:rPr>
          <w:sz w:val="24"/>
          <w:szCs w:val="24"/>
        </w:rPr>
        <w:t xml:space="preserve">– </w:t>
      </w:r>
      <w:r w:rsidR="00446889">
        <w:rPr>
          <w:sz w:val="24"/>
          <w:szCs w:val="24"/>
        </w:rPr>
        <w:t xml:space="preserve">przeżyjesz najlepszy rok szkolny w gimnazjum! Świetne wyniki, wspaniali znajomi i do tego osoba, która chciałaby cię bliżej poznać… </w:t>
      </w:r>
    </w:p>
    <w:p w:rsidR="009913E4" w:rsidRDefault="009913E4" w:rsidP="009913E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WODNIK</w:t>
      </w:r>
      <w:r w:rsidR="00446889">
        <w:rPr>
          <w:b/>
          <w:color w:val="FF0000"/>
          <w:sz w:val="24"/>
          <w:szCs w:val="24"/>
        </w:rPr>
        <w:t xml:space="preserve"> </w:t>
      </w:r>
      <w:r w:rsidR="00446889">
        <w:rPr>
          <w:sz w:val="24"/>
          <w:szCs w:val="24"/>
        </w:rPr>
        <w:t>–</w:t>
      </w:r>
      <w:r w:rsidR="00446889">
        <w:rPr>
          <w:sz w:val="24"/>
          <w:szCs w:val="24"/>
        </w:rPr>
        <w:t xml:space="preserve"> podkochuje się w tobie pewien chłopak, więc nie marnuj okazji, gdy pojawi się na horyzoncie. Możesz wiele stracić nie wykorzystując okazji. Pracuj nad tym.</w:t>
      </w:r>
    </w:p>
    <w:p w:rsidR="009913E4" w:rsidRDefault="009913E4" w:rsidP="009913E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RYBY</w:t>
      </w:r>
      <w:r w:rsidR="00446889">
        <w:rPr>
          <w:b/>
          <w:color w:val="FF0000"/>
          <w:sz w:val="24"/>
          <w:szCs w:val="24"/>
        </w:rPr>
        <w:t xml:space="preserve"> </w:t>
      </w:r>
      <w:r w:rsidR="00446889">
        <w:rPr>
          <w:sz w:val="24"/>
          <w:szCs w:val="24"/>
        </w:rPr>
        <w:t>–</w:t>
      </w:r>
      <w:r w:rsidR="00446889">
        <w:rPr>
          <w:sz w:val="24"/>
          <w:szCs w:val="24"/>
        </w:rPr>
        <w:t xml:space="preserve"> uważaj na fałszywych przyjaciół i nie daj się ponieść szaleństwu. Możesz zbyt pochopnie ocenić niektóre osoby i potem żałować swoich decyzji.</w:t>
      </w:r>
    </w:p>
    <w:p w:rsidR="00446889" w:rsidRDefault="00446889" w:rsidP="009913E4">
      <w:pPr>
        <w:rPr>
          <w:b/>
          <w:color w:val="FF0000"/>
          <w:sz w:val="24"/>
          <w:szCs w:val="24"/>
        </w:rPr>
        <w:sectPr w:rsidR="00446889" w:rsidSect="00446889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446889" w:rsidRDefault="00446889" w:rsidP="00446889">
      <w:pPr>
        <w:jc w:val="center"/>
        <w:rPr>
          <w:sz w:val="20"/>
          <w:szCs w:val="20"/>
        </w:rPr>
      </w:pPr>
      <w:r>
        <w:t xml:space="preserve">                                                                                                 </w:t>
      </w:r>
      <w:r w:rsidRPr="00446889">
        <w:rPr>
          <w:sz w:val="20"/>
          <w:szCs w:val="20"/>
        </w:rPr>
        <w:t>Opracowała</w:t>
      </w:r>
      <w:r>
        <w:rPr>
          <w:sz w:val="20"/>
          <w:szCs w:val="20"/>
        </w:rPr>
        <w:t>:</w:t>
      </w:r>
      <w:r w:rsidRPr="00446889">
        <w:rPr>
          <w:sz w:val="20"/>
          <w:szCs w:val="20"/>
        </w:rPr>
        <w:t xml:space="preserve"> kl. I B</w:t>
      </w:r>
    </w:p>
    <w:p w:rsidR="00446889" w:rsidRDefault="00446889" w:rsidP="00446889">
      <w:pPr>
        <w:jc w:val="center"/>
        <w:rPr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 wp14:anchorId="4E0DDC2A" wp14:editId="04C40496">
            <wp:extent cx="6400800" cy="46355"/>
            <wp:effectExtent l="0" t="0" r="0" b="0"/>
            <wp:docPr id="15" name="Obraz 15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89" w:rsidRPr="00005D42" w:rsidRDefault="00446889" w:rsidP="00446889">
      <w:pPr>
        <w:jc w:val="center"/>
        <w:rPr>
          <w:sz w:val="10"/>
          <w:szCs w:val="10"/>
        </w:rPr>
      </w:pPr>
    </w:p>
    <w:p w:rsidR="00005D42" w:rsidRPr="00005D42" w:rsidRDefault="00446889" w:rsidP="00005D42">
      <w:pPr>
        <w:spacing w:after="0"/>
        <w:jc w:val="center"/>
        <w:rPr>
          <w:color w:val="FF0000"/>
          <w:sz w:val="26"/>
          <w:szCs w:val="26"/>
        </w:rPr>
      </w:pPr>
      <w:r w:rsidRPr="00005D42">
        <w:rPr>
          <w:sz w:val="26"/>
          <w:szCs w:val="26"/>
        </w:rPr>
        <w:t xml:space="preserve">Z OKAZJI </w:t>
      </w:r>
      <w:r w:rsidRPr="00005D42">
        <w:rPr>
          <w:color w:val="FF0000"/>
          <w:sz w:val="26"/>
          <w:szCs w:val="26"/>
        </w:rPr>
        <w:t xml:space="preserve">WALENTYNEK </w:t>
      </w:r>
    </w:p>
    <w:p w:rsidR="00005D42" w:rsidRPr="00005D42" w:rsidRDefault="00446889" w:rsidP="00005D42">
      <w:pPr>
        <w:spacing w:after="0"/>
        <w:jc w:val="center"/>
        <w:rPr>
          <w:sz w:val="26"/>
          <w:szCs w:val="26"/>
        </w:rPr>
      </w:pPr>
      <w:r w:rsidRPr="00005D42">
        <w:rPr>
          <w:sz w:val="26"/>
          <w:szCs w:val="26"/>
        </w:rPr>
        <w:t xml:space="preserve">ŻYCZYMY WSZYSTKIM </w:t>
      </w:r>
      <w:r w:rsidR="00005D42" w:rsidRPr="00005D42">
        <w:rPr>
          <w:sz w:val="26"/>
          <w:szCs w:val="26"/>
        </w:rPr>
        <w:t xml:space="preserve">CZYTELNIKOM </w:t>
      </w:r>
    </w:p>
    <w:p w:rsidR="00005D42" w:rsidRPr="00005D42" w:rsidRDefault="00005D42" w:rsidP="00005D42">
      <w:pPr>
        <w:spacing w:after="0"/>
        <w:jc w:val="center"/>
        <w:rPr>
          <w:sz w:val="26"/>
          <w:szCs w:val="26"/>
        </w:rPr>
      </w:pPr>
      <w:r w:rsidRPr="00005D42">
        <w:rPr>
          <w:sz w:val="26"/>
          <w:szCs w:val="26"/>
        </w:rPr>
        <w:t xml:space="preserve">MIŁOŚCI, SPEŁNIENIA SERCOWYCH MARZEŃ </w:t>
      </w:r>
    </w:p>
    <w:p w:rsidR="00005D42" w:rsidRDefault="00005D42" w:rsidP="00005D42">
      <w:pPr>
        <w:spacing w:after="0"/>
        <w:jc w:val="center"/>
        <w:rPr>
          <w:sz w:val="26"/>
          <w:szCs w:val="26"/>
        </w:rPr>
      </w:pPr>
      <w:r w:rsidRPr="00005D42">
        <w:rPr>
          <w:sz w:val="26"/>
          <w:szCs w:val="26"/>
        </w:rPr>
        <w:t xml:space="preserve">ORAZ ODWAGI DO WYZNAWANIA SWYCH UCZUĆ OSOBOM, </w:t>
      </w:r>
    </w:p>
    <w:p w:rsidR="00005D42" w:rsidRPr="00005D42" w:rsidRDefault="00005D42" w:rsidP="00005D42">
      <w:pPr>
        <w:spacing w:after="0"/>
        <w:jc w:val="center"/>
        <w:rPr>
          <w:sz w:val="26"/>
          <w:szCs w:val="26"/>
        </w:rPr>
      </w:pPr>
      <w:r w:rsidRPr="00005D42">
        <w:rPr>
          <w:sz w:val="26"/>
          <w:szCs w:val="26"/>
        </w:rPr>
        <w:t>KTÓRE CODZIENNIE MIJAMY W SWOIM ŻYCIU…</w:t>
      </w:r>
    </w:p>
    <w:p w:rsidR="00005D42" w:rsidRDefault="00005D42" w:rsidP="00446889">
      <w:pPr>
        <w:jc w:val="center"/>
        <w:rPr>
          <w:i/>
          <w:sz w:val="20"/>
          <w:szCs w:val="20"/>
        </w:rPr>
      </w:pPr>
    </w:p>
    <w:p w:rsidR="00005D42" w:rsidRPr="00005D42" w:rsidRDefault="00005D42" w:rsidP="00446889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Pr="00005D42">
        <w:rPr>
          <w:i/>
          <w:sz w:val="20"/>
          <w:szCs w:val="20"/>
        </w:rPr>
        <w:t>REDAKCJA</w:t>
      </w:r>
    </w:p>
    <w:p w:rsidR="00005D42" w:rsidRDefault="00005D42" w:rsidP="00446889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236305" cy="1905000"/>
            <wp:effectExtent l="0" t="0" r="0" b="0"/>
            <wp:docPr id="16" name="Obraz 16" descr="https://encrypted-tbn0.gstatic.com/images?q=tbn:ANd9GcTgqR5Qv4krSGr8tBaLUoUmGPpX1Voe4vGsVZRSat-ESV9S7_IO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TgqR5Qv4krSGr8tBaLUoUmGPpX1Voe4vGsVZRSat-ESV9S7_IO7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DA8" w:rsidRDefault="005325BC" w:rsidP="00446889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 wp14:anchorId="5262F10F" wp14:editId="38C6B7BF">
            <wp:extent cx="6400800" cy="46355"/>
            <wp:effectExtent l="0" t="0" r="0" b="0"/>
            <wp:docPr id="14" name="Obraz 14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02" w:rsidRPr="005325BC" w:rsidRDefault="005325BC" w:rsidP="005325BC">
      <w:pPr>
        <w:spacing w:after="0" w:line="240" w:lineRule="auto"/>
        <w:rPr>
          <w:b/>
          <w:u w:val="single"/>
        </w:rPr>
      </w:pPr>
      <w:r>
        <w:rPr>
          <w:b/>
          <w:sz w:val="32"/>
          <w:szCs w:val="32"/>
        </w:rPr>
        <w:tab/>
      </w:r>
      <w:r w:rsidRPr="005325BC">
        <w:t xml:space="preserve">Jeśli jesteś kreatywny, lubisz pisać, masz „lekkie piórko” i interesuje Cię świat to trafiłeś idealnie! Zapraszamy do nas! </w:t>
      </w:r>
      <w:r>
        <w:t>Konsulta</w:t>
      </w:r>
      <w:r w:rsidR="00155038">
        <w:t>cje tekstów oraz porady? W każdy czwartek</w:t>
      </w:r>
      <w:r>
        <w:t xml:space="preserve"> o godz. 7.15 w gabinecie nr 16</w:t>
      </w:r>
      <w:r w:rsidRPr="005325BC">
        <w:t xml:space="preserve"> </w:t>
      </w:r>
      <w:r>
        <w:t xml:space="preserve">udzieli Ci ich </w:t>
      </w:r>
      <w:r w:rsidR="003260A9">
        <w:t xml:space="preserve">nauczyciel języka polskiego, </w:t>
      </w:r>
      <w:r>
        <w:t xml:space="preserve">pani Dominika Mrozowska. Prace do gazetki szkolnej kierować można także na adres mailowy: </w:t>
      </w:r>
      <w:hyperlink r:id="rId21" w:history="1">
        <w:r w:rsidR="00463573" w:rsidRPr="003673A7">
          <w:rPr>
            <w:rStyle w:val="Hipercze"/>
            <w:b/>
          </w:rPr>
          <w:t>mrozdomin@wp.pl</w:t>
        </w:r>
      </w:hyperlink>
      <w:r w:rsidRPr="00B131DF">
        <w:rPr>
          <w:b/>
        </w:rPr>
        <w:t xml:space="preserve"> </w:t>
      </w:r>
      <w:r w:rsidR="00B131DF">
        <w:rPr>
          <w:b/>
        </w:rPr>
        <w:t xml:space="preserve">  </w:t>
      </w:r>
      <w:r w:rsidRPr="005325BC">
        <w:t>SERDECZNIE ZAPRASZAMY!</w:t>
      </w:r>
    </w:p>
    <w:sectPr w:rsidR="008A2702" w:rsidRPr="005325BC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1FC" w:rsidRDefault="005301FC" w:rsidP="00E15895">
      <w:pPr>
        <w:spacing w:after="0" w:line="240" w:lineRule="auto"/>
      </w:pPr>
      <w:r>
        <w:separator/>
      </w:r>
    </w:p>
  </w:endnote>
  <w:endnote w:type="continuationSeparator" w:id="0">
    <w:p w:rsidR="005301FC" w:rsidRDefault="005301FC" w:rsidP="00E15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7922378"/>
      <w:docPartObj>
        <w:docPartGallery w:val="Page Numbers (Bottom of Page)"/>
        <w:docPartUnique/>
      </w:docPartObj>
    </w:sdtPr>
    <w:sdtEndPr/>
    <w:sdtContent>
      <w:p w:rsidR="00E15895" w:rsidRDefault="00E1589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1FC">
          <w:rPr>
            <w:noProof/>
          </w:rPr>
          <w:t>1</w:t>
        </w:r>
        <w:r>
          <w:fldChar w:fldCharType="end"/>
        </w:r>
      </w:p>
    </w:sdtContent>
  </w:sdt>
  <w:p w:rsidR="00E15895" w:rsidRDefault="00E158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1FC" w:rsidRDefault="005301FC" w:rsidP="00E15895">
      <w:pPr>
        <w:spacing w:after="0" w:line="240" w:lineRule="auto"/>
      </w:pPr>
      <w:r>
        <w:separator/>
      </w:r>
    </w:p>
  </w:footnote>
  <w:footnote w:type="continuationSeparator" w:id="0">
    <w:p w:rsidR="005301FC" w:rsidRDefault="005301FC" w:rsidP="00E15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5890"/>
    <w:multiLevelType w:val="hybridMultilevel"/>
    <w:tmpl w:val="CCF0BA6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F6E090A"/>
    <w:multiLevelType w:val="hybridMultilevel"/>
    <w:tmpl w:val="EA705EAC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FA71EC"/>
    <w:multiLevelType w:val="hybridMultilevel"/>
    <w:tmpl w:val="49409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41AB7"/>
    <w:multiLevelType w:val="hybridMultilevel"/>
    <w:tmpl w:val="24181AE4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8432424"/>
    <w:multiLevelType w:val="hybridMultilevel"/>
    <w:tmpl w:val="76A865A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E4406CE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45E064D"/>
    <w:multiLevelType w:val="hybridMultilevel"/>
    <w:tmpl w:val="B9BE2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148C9"/>
    <w:multiLevelType w:val="hybridMultilevel"/>
    <w:tmpl w:val="0506287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1514A23"/>
    <w:multiLevelType w:val="hybridMultilevel"/>
    <w:tmpl w:val="C0A28A2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25F52F1"/>
    <w:multiLevelType w:val="hybridMultilevel"/>
    <w:tmpl w:val="81262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813BBD"/>
    <w:multiLevelType w:val="hybridMultilevel"/>
    <w:tmpl w:val="2732F2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C514AD"/>
    <w:multiLevelType w:val="hybridMultilevel"/>
    <w:tmpl w:val="B0F4FA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80A0C1F"/>
    <w:multiLevelType w:val="hybridMultilevel"/>
    <w:tmpl w:val="7A88486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6FA274F1"/>
    <w:multiLevelType w:val="hybridMultilevel"/>
    <w:tmpl w:val="23BAE96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7DAA4510"/>
    <w:multiLevelType w:val="hybridMultilevel"/>
    <w:tmpl w:val="302A49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3"/>
  </w:num>
  <w:num w:numId="5">
    <w:abstractNumId w:val="9"/>
  </w:num>
  <w:num w:numId="6">
    <w:abstractNumId w:val="5"/>
  </w:num>
  <w:num w:numId="7">
    <w:abstractNumId w:val="12"/>
  </w:num>
  <w:num w:numId="8">
    <w:abstractNumId w:val="1"/>
  </w:num>
  <w:num w:numId="9">
    <w:abstractNumId w:val="14"/>
  </w:num>
  <w:num w:numId="10">
    <w:abstractNumId w:val="4"/>
  </w:num>
  <w:num w:numId="11">
    <w:abstractNumId w:val="2"/>
  </w:num>
  <w:num w:numId="12">
    <w:abstractNumId w:val="10"/>
  </w:num>
  <w:num w:numId="13">
    <w:abstractNumId w:val="6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attachedTemplate r:id="rId1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5F"/>
    <w:rsid w:val="00001DA8"/>
    <w:rsid w:val="00005D42"/>
    <w:rsid w:val="00097214"/>
    <w:rsid w:val="00124E14"/>
    <w:rsid w:val="00155038"/>
    <w:rsid w:val="00163C19"/>
    <w:rsid w:val="001A5DCD"/>
    <w:rsid w:val="001C4A59"/>
    <w:rsid w:val="001E345F"/>
    <w:rsid w:val="002028D9"/>
    <w:rsid w:val="00206CE7"/>
    <w:rsid w:val="002824E3"/>
    <w:rsid w:val="002C48AF"/>
    <w:rsid w:val="00310714"/>
    <w:rsid w:val="00316EBD"/>
    <w:rsid w:val="003260A9"/>
    <w:rsid w:val="0034281E"/>
    <w:rsid w:val="00371A35"/>
    <w:rsid w:val="003A49C0"/>
    <w:rsid w:val="003F2893"/>
    <w:rsid w:val="0041099E"/>
    <w:rsid w:val="00425781"/>
    <w:rsid w:val="00444C8D"/>
    <w:rsid w:val="00446889"/>
    <w:rsid w:val="004548FE"/>
    <w:rsid w:val="00463573"/>
    <w:rsid w:val="0046421B"/>
    <w:rsid w:val="004962AB"/>
    <w:rsid w:val="004F5DF4"/>
    <w:rsid w:val="005301FC"/>
    <w:rsid w:val="005325BC"/>
    <w:rsid w:val="00541622"/>
    <w:rsid w:val="005461EC"/>
    <w:rsid w:val="005760FC"/>
    <w:rsid w:val="005F4F3A"/>
    <w:rsid w:val="00640E37"/>
    <w:rsid w:val="00650D87"/>
    <w:rsid w:val="006B4356"/>
    <w:rsid w:val="006C46D5"/>
    <w:rsid w:val="007120FA"/>
    <w:rsid w:val="00794DF9"/>
    <w:rsid w:val="007D5C7D"/>
    <w:rsid w:val="008233C2"/>
    <w:rsid w:val="008359C5"/>
    <w:rsid w:val="008766DE"/>
    <w:rsid w:val="00882F47"/>
    <w:rsid w:val="008A2702"/>
    <w:rsid w:val="008B404A"/>
    <w:rsid w:val="008C104E"/>
    <w:rsid w:val="008C7EDE"/>
    <w:rsid w:val="008D025B"/>
    <w:rsid w:val="00906F93"/>
    <w:rsid w:val="009553E8"/>
    <w:rsid w:val="0097278B"/>
    <w:rsid w:val="009913E4"/>
    <w:rsid w:val="009969A7"/>
    <w:rsid w:val="009C0483"/>
    <w:rsid w:val="009E4B74"/>
    <w:rsid w:val="00A12BC4"/>
    <w:rsid w:val="00A44A80"/>
    <w:rsid w:val="00A44E45"/>
    <w:rsid w:val="00A646A8"/>
    <w:rsid w:val="00AA5F3E"/>
    <w:rsid w:val="00AB4E6F"/>
    <w:rsid w:val="00AE3DFA"/>
    <w:rsid w:val="00B07E6F"/>
    <w:rsid w:val="00B131DF"/>
    <w:rsid w:val="00B326EF"/>
    <w:rsid w:val="00B355C6"/>
    <w:rsid w:val="00B61558"/>
    <w:rsid w:val="00C023FF"/>
    <w:rsid w:val="00C52907"/>
    <w:rsid w:val="00C95982"/>
    <w:rsid w:val="00CB1041"/>
    <w:rsid w:val="00CC150E"/>
    <w:rsid w:val="00CC7E67"/>
    <w:rsid w:val="00CF218B"/>
    <w:rsid w:val="00D10316"/>
    <w:rsid w:val="00D901E3"/>
    <w:rsid w:val="00DB3E80"/>
    <w:rsid w:val="00E15895"/>
    <w:rsid w:val="00E8375E"/>
    <w:rsid w:val="00E94D9C"/>
    <w:rsid w:val="00ED4226"/>
    <w:rsid w:val="00F33035"/>
    <w:rsid w:val="00FB4C7D"/>
    <w:rsid w:val="00FC487E"/>
    <w:rsid w:val="00FE341D"/>
    <w:rsid w:val="00FF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  <w:style w:type="character" w:customStyle="1" w:styleId="apple-converted-space">
    <w:name w:val="apple-converted-space"/>
    <w:basedOn w:val="Domylnaczcionkaakapitu"/>
    <w:rsid w:val="00CB1041"/>
  </w:style>
  <w:style w:type="paragraph" w:styleId="NormalnyWeb">
    <w:name w:val="Normal (Web)"/>
    <w:basedOn w:val="Normalny"/>
    <w:uiPriority w:val="99"/>
    <w:unhideWhenUsed/>
    <w:rsid w:val="00A646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5BC"/>
    <w:rPr>
      <w:color w:val="67AAB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6D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1A5D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7"/>
    </w:rPr>
  </w:style>
  <w:style w:type="character" w:customStyle="1" w:styleId="TekstpodstawowyZnak">
    <w:name w:val="Tekst podstawowy Znak"/>
    <w:basedOn w:val="Domylnaczcionkaakapitu"/>
    <w:link w:val="Tekstpodstawowy"/>
    <w:rsid w:val="001A5DCD"/>
    <w:rPr>
      <w:rFonts w:ascii="Times New Roman" w:eastAsia="Times New Roman" w:hAnsi="Times New Roman" w:cs="Times New Roman"/>
      <w:color w:val="000000"/>
      <w:sz w:val="24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  <w:style w:type="character" w:customStyle="1" w:styleId="apple-converted-space">
    <w:name w:val="apple-converted-space"/>
    <w:basedOn w:val="Domylnaczcionkaakapitu"/>
    <w:rsid w:val="00CB1041"/>
  </w:style>
  <w:style w:type="paragraph" w:styleId="NormalnyWeb">
    <w:name w:val="Normal (Web)"/>
    <w:basedOn w:val="Normalny"/>
    <w:uiPriority w:val="99"/>
    <w:unhideWhenUsed/>
    <w:rsid w:val="00A646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5BC"/>
    <w:rPr>
      <w:color w:val="67AAB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6D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1A5D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7"/>
    </w:rPr>
  </w:style>
  <w:style w:type="character" w:customStyle="1" w:styleId="TekstpodstawowyZnak">
    <w:name w:val="Tekst podstawowy Znak"/>
    <w:basedOn w:val="Domylnaczcionkaakapitu"/>
    <w:link w:val="Tekstpodstawowy"/>
    <w:rsid w:val="001A5DCD"/>
    <w:rPr>
      <w:rFonts w:ascii="Times New Roman" w:eastAsia="Times New Roman" w:hAnsi="Times New Roman" w:cs="Times New Roman"/>
      <w:color w:val="000000"/>
      <w:sz w:val="24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4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mailto:mrozdomin@wp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gi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\Dane%20aplikacji\Microsoft\Szablony\BlackTi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Luty 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6A7ECD-D3DC-47BF-B986-E040EFC99A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B2C64D-FA48-44D2-A567-562B0C440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BlackTieNewsletter</Template>
  <TotalTime>737</TotalTime>
  <Pages>1</Pages>
  <Words>1229</Words>
  <Characters>7376</Characters>
  <Application>Microsoft Office Word</Application>
  <DocSecurity>0</DocSecurity>
  <Lines>61</Lines>
  <Paragraphs>17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>ECHO SZKOŁY</vt:lpstr>
      <vt:lpstr>14 luty – dzień zakochanych</vt:lpstr>
      <vt:lpstr/>
      <vt:lpstr/>
    </vt:vector>
  </TitlesOfParts>
  <Company>Gimnazjum w Cybince</Company>
  <LinksUpToDate>false</LinksUpToDate>
  <CharactersWithSpaces>8588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ECHO SZKOŁY</dc:title>
  <dc:creator>pc</dc:creator>
  <cp:keywords/>
  <cp:lastModifiedBy>pc</cp:lastModifiedBy>
  <cp:revision>25</cp:revision>
  <cp:lastPrinted>2013-12-20T00:47:00Z</cp:lastPrinted>
  <dcterms:created xsi:type="dcterms:W3CDTF">2013-10-07T21:07:00Z</dcterms:created>
  <dcterms:modified xsi:type="dcterms:W3CDTF">2014-02-13T10:58:00Z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