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F9" w:rsidRDefault="008C7ED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D028D51" wp14:editId="25F43033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1554480</wp:posOffset>
                    </wp:positionV>
                  </mc:Fallback>
                </mc:AlternateContent>
                <wp:extent cx="6858000" cy="1104900"/>
                <wp:effectExtent l="0" t="0" r="0" b="0"/>
                <wp:wrapThrough wrapText="bothSides">
                  <wp:wrapPolygon edited="0">
                    <wp:start x="0" y="0"/>
                    <wp:lineTo x="0" y="21228"/>
                    <wp:lineTo x="21540" y="21228"/>
                    <wp:lineTo x="21540" y="0"/>
                    <wp:lineTo x="0" y="0"/>
                  </wp:wrapPolygon>
                </wp:wrapThrough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0;margin-top:0;width:540pt;height:87pt;z-index:-251617280;visibility:visible;mso-wrap-style:square;mso-width-percent:1000;mso-height-percent:0;mso-top-percent:120;mso-wrap-distance-left:9pt;mso-wrap-distance-top:0;mso-wrap-distance-right:9pt;mso-wrap-distance-bottom:0;mso-position-horizontal:center;mso-position-horizontal-relative:margin;mso-position-vertical-relative:margin;mso-width-percent:1000;mso-height-percent:0;mso-top-percent:12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ZQAAAABSZ2h0&#10;bG9uZwAABd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G&#10;OEJJTQQMAAAAAB3mAAAAAQAAAKAAAAB4AAAB4AAA4QAAAB3KABg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5LTA0LTMwVDA3OjM5OjMz&#10;LTA3OjAwPC94YXA6Q3JlYXRlRGF0ZT4KICAgICAgICAgPHhhcDpNb2RpZnlEYXRlPjIwMDktMDQt&#10;MzBUMDc6Mzk6MzMtMDc6MDA8L3hhcDpNb2RpZnlEYXRlPgogICAgICAgICA8eGFwOk1ldGFkYXRh&#10;RGF0ZT4yMDA5LTA0LTMwVDA3OjM5OjMz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NEUzOTVDNERCMjYwQzExODc1MEJGMzMxOUFDOUVCQzwvZXhpZjpOYXRpdmVEaWdlc3Q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lDQ1Byb2ZpbGU+RG90IEdhaW4gMjAlPC9waG90&#10;b3Nob3A6SUNDUHJvZmlsZT4KICAgICAgICAgPHBob3Rvc2hvcDpIaXN0b3J5Lz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EZQXc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" stroked="f" strokeweight="1.5pt">
                <v:fill r:id="rId12" o:title="" recolor="t" rotate="t" type="tile"/>
                <v:imagedata recolortarget="#4f4f53 [3058]"/>
                <w10:wrap type="through" anchorx="margin" anchory="margin"/>
              </v:rect>
            </w:pict>
          </mc:Fallback>
        </mc:AlternateContent>
      </w:r>
      <w:r w:rsidR="001E34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EE314F" wp14:editId="08E68E0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0" b="0"/>
                <wp:wrapTopAndBottom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00"/>
                              <w:gridCol w:w="3576"/>
                              <w:gridCol w:w="3625"/>
                            </w:tblGrid>
                            <w:tr w:rsidR="00794DF9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:rsidR="00794DF9" w:rsidRPr="00ED4226" w:rsidRDefault="00B326EF" w:rsidP="001E34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Firma"/>
                                      <w:id w:val="1106856955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1E345F" w:rsidRPr="00ED4226">
                                        <w:rPr>
                                          <w:color w:val="FFFFFF" w:themeColor="background1"/>
                                        </w:rPr>
                                        <w:t>Gimnazjum w Cybince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sdt>
                                  <w:sdt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alias w:val="Data"/>
                                    <w:id w:val="-169892616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94DF9" w:rsidRPr="00ED4226" w:rsidRDefault="00ED4226" w:rsidP="00ED4226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 w:rsidRPr="00ED4226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Październik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391" w:type="dxa"/>
                                </w:tc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Tom"/>
                                    <w:tag w:val="Tom"/>
                                    <w:id w:val="-1656138524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794DF9" w:rsidRPr="00ED4226" w:rsidRDefault="00ED4226" w:rsidP="00ED4226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ED4226">
                                        <w:rPr>
                                          <w:color w:val="FFFFFF" w:themeColor="background1"/>
                                        </w:rPr>
                                        <w:t>nr</w:t>
                                      </w:r>
                                      <w:r w:rsidR="001E345F" w:rsidRPr="00ED4226">
                                        <w:rPr>
                                          <w:color w:val="FFFFFF" w:themeColor="background1"/>
                                        </w:rPr>
                                        <w:t xml:space="preserve"> 1</w:t>
                                      </w:r>
                                      <w:r w:rsidR="00FE341D" w:rsidRPr="00ED4226">
                                        <w:rPr>
                                          <w:color w:val="FFFFFF" w:themeColor="background1"/>
                                        </w:rPr>
                                        <w:t>/2013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794DF9" w:rsidRDefault="00794D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id="Prostokąt 2" o:spid="_x0000_s1026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" fillcolor="#6f6f74 [3204]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00"/>
                        <w:gridCol w:w="3576"/>
                        <w:gridCol w:w="3625"/>
                      </w:tblGrid>
                      <w:tr w:rsidR="00794DF9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:rsidR="00794DF9" w:rsidRPr="00ED4226" w:rsidRDefault="00B326EF" w:rsidP="001E345F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Firma"/>
                                <w:id w:val="1106856955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1E345F" w:rsidRPr="00ED4226">
                                  <w:rPr>
                                    <w:color w:val="FFFFFF" w:themeColor="background1"/>
                                  </w:rPr>
                                  <w:t>Gimnazjum w Cybince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45" w:type="dxa"/>
                          </w:tcPr>
                          <w:sdt>
                            <w:sdtPr>
                              <w:rPr>
                                <w:b/>
                                <w:bCs/>
                                <w:color w:val="FFFFFF" w:themeColor="background1"/>
                              </w:rPr>
                              <w:alias w:val="Data"/>
                              <w:id w:val="-169892616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94DF9" w:rsidRPr="00ED4226" w:rsidRDefault="00ED4226" w:rsidP="00ED4226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ED4226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Październik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391" w:type="dxa"/>
                          </w:tc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om"/>
                              <w:tag w:val="Tom"/>
                              <w:id w:val="-1656138524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794DF9" w:rsidRPr="00ED4226" w:rsidRDefault="00ED4226" w:rsidP="00ED422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ED4226">
                                  <w:rPr>
                                    <w:color w:val="FFFFFF" w:themeColor="background1"/>
                                  </w:rPr>
                                  <w:t>nr</w:t>
                                </w:r>
                                <w:r w:rsidR="001E345F" w:rsidRPr="00ED4226">
                                  <w:rPr>
                                    <w:color w:val="FFFFFF" w:themeColor="background1"/>
                                  </w:rPr>
                                  <w:t xml:space="preserve"> 1</w:t>
                                </w:r>
                                <w:r w:rsidR="00FE341D" w:rsidRPr="00ED4226">
                                  <w:rPr>
                                    <w:color w:val="FFFFFF" w:themeColor="background1"/>
                                  </w:rPr>
                                  <w:t>/2013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794DF9" w:rsidRDefault="00794DF9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E345F">
        <w:rPr>
          <w:noProof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0FE34C6E" wp14:editId="1DF7E00B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8500</wp14:pctPosVOffset>
                    </wp:positionV>
                  </mc:Choice>
                  <mc:Fallback>
                    <wp:positionV relativeFrom="page">
                      <wp:posOffset>1234440</wp:posOffset>
                    </wp:positionV>
                  </mc:Fallback>
                </mc:AlternateContent>
                <wp:extent cx="3911600" cy="570230"/>
                <wp:effectExtent l="19050" t="19050" r="9525" b="1270"/>
                <wp:wrapNone/>
                <wp:docPr id="3" name="Tytu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794DF9" w:rsidRPr="001E345F" w:rsidRDefault="00B326EF">
                            <w:pPr>
                              <w:pStyle w:val="Stopka"/>
                              <w:rPr>
                                <w:b/>
                                <w:sz w:val="48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Style w:val="TytuZnak"/>
                                  <w:b/>
                                  <w:caps w:val="0"/>
                                  <w:color w:val="auto"/>
                                  <w:spacing w:val="0"/>
                                  <w:sz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alias w:val="Tytuł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ytuZnak"/>
                                </w:rPr>
                              </w:sdtEndPr>
                              <w:sdtContent>
                                <w:r w:rsidR="001E345F" w:rsidRPr="001E345F">
                                  <w:rPr>
                                    <w:rStyle w:val="TytuZnak"/>
                                    <w:b/>
                                    <w:caps w:val="0"/>
                                    <w:color w:val="auto"/>
                                    <w:spacing w:val="0"/>
                                    <w:sz w:val="4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ECHO SZKOŁY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ytuł 1" o:spid="_x0000_s1027" style="position:absolute;left:0;text-align:left;margin-left:0;margin-top:0;width:308pt;height:44.9pt;z-index:251701248;visibility:visible;mso-wrap-style:none;mso-width-percent:550;mso-height-percent:110;mso-top-percent:85;mso-wrap-distance-left:36pt;mso-wrap-distance-top:0;mso-wrap-distance-right:36pt;mso-wrap-distance-bottom:0;mso-position-horizontal:center;mso-position-horizontal-relative:margin;mso-position-vertical-relative:margin;mso-width-percent:550;mso-height-percent:110;mso-top-percent:8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794DF9" w:rsidRPr="001E345F" w:rsidRDefault="00444C8D">
                      <w:pPr>
                        <w:pStyle w:val="Stopka"/>
                        <w:rPr>
                          <w:b/>
                          <w:sz w:val="48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sdt>
                        <w:sdtPr>
                          <w:rPr>
                            <w:rStyle w:val="TytuZnak"/>
                            <w:b/>
                            <w:caps w:val="0"/>
                            <w:color w:val="auto"/>
                            <w:spacing w:val="0"/>
                            <w:sz w:val="4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alias w:val="Tytuł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ytuZnak"/>
                          </w:rPr>
                        </w:sdtEndPr>
                        <w:sdtContent>
                          <w:r w:rsidR="001E345F" w:rsidRPr="001E345F">
                            <w:rPr>
                              <w:rStyle w:val="TytuZnak"/>
                              <w:b/>
                              <w:caps w:val="0"/>
                              <w:color w:val="auto"/>
                              <w:spacing w:val="0"/>
                              <w:sz w:val="4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ECHO SZKOŁY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C7EDE" w:rsidRDefault="008C7EDE"/>
    <w:p w:rsidR="008C7EDE" w:rsidRDefault="008C7EDE"/>
    <w:p w:rsidR="00C95982" w:rsidRDefault="00C95982">
      <w:pPr>
        <w:sectPr w:rsidR="00C95982">
          <w:footerReference w:type="default" r:id="rId13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94DF9" w:rsidRPr="006B4356" w:rsidRDefault="006B4356" w:rsidP="00E8375E">
      <w:pPr>
        <w:pStyle w:val="Nagwek1"/>
        <w:spacing w:before="0"/>
        <w:rPr>
          <w:b/>
        </w:rPr>
      </w:pPr>
      <w:r w:rsidRPr="006B4356">
        <w:rPr>
          <w:b/>
        </w:rPr>
        <w:lastRenderedPageBreak/>
        <w:t>PIERWSZY DZWONEK, PIERWSZY STRES…</w:t>
      </w:r>
      <w:r>
        <w:rPr>
          <w:b/>
        </w:rPr>
        <w:t>,</w:t>
      </w:r>
      <w:r w:rsidR="001E345F" w:rsidRPr="006B4356">
        <w:rPr>
          <w:b/>
        </w:rPr>
        <w:t xml:space="preserve"> </w:t>
      </w:r>
    </w:p>
    <w:p w:rsidR="00E8375E" w:rsidRDefault="006B4356" w:rsidP="00E8375E">
      <w:pPr>
        <w:pStyle w:val="Podtytu"/>
        <w:spacing w:after="0"/>
      </w:pPr>
      <w:r>
        <w:rPr>
          <w:i/>
        </w:rPr>
        <w:t xml:space="preserve">czyli </w:t>
      </w:r>
      <w:r w:rsidR="008C7EDE">
        <w:rPr>
          <w:i/>
        </w:rPr>
        <w:t xml:space="preserve">z </w:t>
      </w:r>
      <w:r>
        <w:rPr>
          <w:i/>
        </w:rPr>
        <w:t>rozmyśla</w:t>
      </w:r>
      <w:r w:rsidR="008C7EDE">
        <w:rPr>
          <w:i/>
        </w:rPr>
        <w:t>ń</w:t>
      </w:r>
      <w:r>
        <w:rPr>
          <w:i/>
        </w:rPr>
        <w:t xml:space="preserve"> pierwszoklasisty</w:t>
      </w:r>
      <w:r w:rsidR="001E345F">
        <w:t xml:space="preserve"> </w:t>
      </w:r>
    </w:p>
    <w:p w:rsidR="00794DF9" w:rsidRDefault="00E15895" w:rsidP="00E15895">
      <w:pPr>
        <w:pStyle w:val="Podtytu"/>
        <w:tabs>
          <w:tab w:val="left" w:pos="3120"/>
          <w:tab w:val="center" w:pos="5040"/>
        </w:tabs>
        <w:spacing w:after="0"/>
        <w:jc w:val="left"/>
        <w:sectPr w:rsidR="00794DF9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tab/>
      </w:r>
      <w:r>
        <w:tab/>
      </w:r>
      <w:r w:rsidR="001E345F">
        <w:t xml:space="preserve"> </w:t>
      </w:r>
    </w:p>
    <w:p w:rsidR="00E8375E" w:rsidRPr="00E15895" w:rsidRDefault="00C95982" w:rsidP="00E8375E">
      <w:pPr>
        <w:ind w:firstLine="720"/>
        <w:rPr>
          <w:sz w:val="24"/>
          <w:szCs w:val="24"/>
        </w:rPr>
      </w:pPr>
      <w:r w:rsidRPr="00E15895">
        <w:rPr>
          <w:noProof/>
          <w:sz w:val="24"/>
          <w:szCs w:val="24"/>
        </w:rPr>
        <mc:AlternateContent>
          <mc:Choice Requires="wps">
            <w:drawing>
              <wp:anchor distT="91440" distB="91440" distL="91440" distR="91440" simplePos="0" relativeHeight="251697152" behindDoc="0" locked="0" layoutInCell="1" allowOverlap="1" wp14:anchorId="5A484A15" wp14:editId="224EF46D">
                <wp:simplePos x="0" y="0"/>
                <wp:positionH relativeFrom="margin">
                  <wp:align>left</wp:align>
                </wp:positionH>
                <wp:positionV relativeFrom="margin">
                  <wp:posOffset>3871595</wp:posOffset>
                </wp:positionV>
                <wp:extent cx="3089910" cy="885825"/>
                <wp:effectExtent l="19050" t="19050" r="45085" b="47625"/>
                <wp:wrapSquare wrapText="bothSides"/>
                <wp:docPr id="10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991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F9" w:rsidRPr="00ED4226" w:rsidRDefault="00C95982">
                            <w:pPr>
                              <w:pStyle w:val="Cytat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rPr>
                                <w:b/>
                                <w:caps w:val="0"/>
                                <w:color w:val="auto"/>
                                <w:spacing w:val="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226">
                              <w:rPr>
                                <w:b/>
                                <w:caps w:val="0"/>
                                <w:color w:val="auto"/>
                                <w:spacing w:val="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63C19" w:rsidRPr="00ED4226">
                              <w:rPr>
                                <w:b/>
                                <w:caps w:val="0"/>
                                <w:color w:val="auto"/>
                                <w:spacing w:val="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TRES? NIECH MI KTOŚ TERAZ POWIE, ŻE NIE WIEM, CO TO OZNACZA!</w:t>
                            </w:r>
                          </w:p>
                        </w:txbxContent>
                      </wps:txbx>
                      <wps:bodyPr rot="0" vert="horz" wrap="square" lIns="118872" tIns="73152" rIns="118872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49000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kształt 11" o:spid="_x0000_s1028" style="position:absolute;left:0;text-align:left;margin-left:0;margin-top:304.85pt;width:243.3pt;height:69.75pt;z-index:251697152;visibility:visible;mso-wrap-style:square;mso-width-percent:49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49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" fillcolor="white [3212]" strokecolor="#6f6f74 [3204]" strokeweight="4.5pt">
                <v:stroke linestyle="thinThick"/>
                <v:textbox inset="9.36pt,5.76pt,9.36pt,2.88pt">
                  <w:txbxContent>
                    <w:p w:rsidR="00794DF9" w:rsidRPr="00ED4226" w:rsidRDefault="00C95982">
                      <w:pPr>
                        <w:pStyle w:val="Cytat"/>
                        <w:pBdr>
                          <w:top w:val="none" w:sz="0" w:space="0" w:color="auto"/>
                          <w:bottom w:val="none" w:sz="0" w:space="0" w:color="auto"/>
                        </w:pBdr>
                        <w:rPr>
                          <w:b/>
                          <w:caps w:val="0"/>
                          <w:color w:val="auto"/>
                          <w:spacing w:val="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4226">
                        <w:rPr>
                          <w:b/>
                          <w:caps w:val="0"/>
                          <w:color w:val="auto"/>
                          <w:spacing w:val="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63C19" w:rsidRPr="00ED4226">
                        <w:rPr>
                          <w:b/>
                          <w:caps w:val="0"/>
                          <w:color w:val="auto"/>
                          <w:spacing w:val="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TRES? NIECH MI KTOŚ TERAZ POWIE, ŻE NIE WIEM, CO TO OZNACZA!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C7EDE" w:rsidRPr="00E15895">
        <w:rPr>
          <w:sz w:val="24"/>
          <w:szCs w:val="24"/>
        </w:rPr>
        <w:t xml:space="preserve">Wraz z pierwszym dzwonkiem wkroczyliśmy w nowy, nieznany nam dotąd świat gimnazjalistów. Choć od dawna pragnęliśmy zgłębić jego tajniki i stać się częścią </w:t>
      </w:r>
      <w:r w:rsidR="00E8375E" w:rsidRPr="00E15895">
        <w:rPr>
          <w:sz w:val="24"/>
          <w:szCs w:val="24"/>
        </w:rPr>
        <w:t>tej</w:t>
      </w:r>
      <w:r w:rsidR="008C7EDE" w:rsidRPr="00E15895">
        <w:rPr>
          <w:sz w:val="24"/>
          <w:szCs w:val="24"/>
        </w:rPr>
        <w:t xml:space="preserve"> społeczności nie zdawaliśmy sobie</w:t>
      </w:r>
      <w:r w:rsidR="00E8375E" w:rsidRPr="00E15895">
        <w:rPr>
          <w:sz w:val="24"/>
          <w:szCs w:val="24"/>
        </w:rPr>
        <w:t xml:space="preserve"> nawet</w:t>
      </w:r>
      <w:r w:rsidR="008C7EDE" w:rsidRPr="00E15895">
        <w:rPr>
          <w:sz w:val="24"/>
          <w:szCs w:val="24"/>
        </w:rPr>
        <w:t xml:space="preserve"> sprawy jak </w:t>
      </w:r>
      <w:r w:rsidR="00E8375E" w:rsidRPr="00E15895">
        <w:rPr>
          <w:sz w:val="24"/>
          <w:szCs w:val="24"/>
        </w:rPr>
        <w:t>wpłynie to na nas samych. Wyczekiwany moment przyniósł nam nie tylko całą gamę emocji pozytywnych, ale i nieco przeraził zielonych jeszcze „pierwszaków”.</w:t>
      </w:r>
    </w:p>
    <w:p w:rsidR="00E8375E" w:rsidRPr="00E15895" w:rsidRDefault="00E15895" w:rsidP="008C7EDE">
      <w:pPr>
        <w:rPr>
          <w:sz w:val="24"/>
          <w:szCs w:val="24"/>
        </w:rPr>
      </w:pPr>
      <w:r w:rsidRPr="00E15895"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175A2458" wp14:editId="7830F4F8">
            <wp:simplePos x="0" y="0"/>
            <wp:positionH relativeFrom="margin">
              <wp:posOffset>5133975</wp:posOffset>
            </wp:positionH>
            <wp:positionV relativeFrom="margin">
              <wp:posOffset>5638800</wp:posOffset>
            </wp:positionV>
            <wp:extent cx="1276350" cy="1549400"/>
            <wp:effectExtent l="0" t="0" r="0" b="0"/>
            <wp:wrapSquare wrapText="bothSides"/>
            <wp:docPr id="4" name="Obraz 4" descr="http://pedagogika-psychologia.blog.pl/files/2013/07/stre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agogika-psychologia.blog.pl/files/2013/07/stres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75E" w:rsidRPr="00E15895">
        <w:rPr>
          <w:sz w:val="24"/>
          <w:szCs w:val="24"/>
        </w:rPr>
        <w:tab/>
        <w:t xml:space="preserve">Nowi znajomi, nowi nauczyciele, nowe środowisko, nowe wyzwania i nowe możliwości… Od tego wszystkiego aż się  w głowie kręci! A zaraz za tym pierwsze stresy. .. </w:t>
      </w:r>
    </w:p>
    <w:p w:rsidR="008C7EDE" w:rsidRPr="00E15895" w:rsidRDefault="00E8375E" w:rsidP="00E8375E">
      <w:pPr>
        <w:ind w:firstLine="720"/>
        <w:rPr>
          <w:sz w:val="24"/>
          <w:szCs w:val="24"/>
        </w:rPr>
      </w:pPr>
      <w:r w:rsidRPr="00E15895">
        <w:rPr>
          <w:sz w:val="24"/>
          <w:szCs w:val="24"/>
        </w:rPr>
        <w:t>Testy, sprawdziany, uciszanie nazbyt energicznych kolegów i koleżanek, wypożyczanie lektur, oglądanie doświadczeń, odrabianie skomplikowanych zadań domowych</w:t>
      </w:r>
      <w:r w:rsidR="00C95982" w:rsidRPr="00E15895">
        <w:rPr>
          <w:sz w:val="24"/>
          <w:szCs w:val="24"/>
        </w:rPr>
        <w:t>, pospieszne tworzenie ściąg na kolanie, spisywanie zapomnianych prac domowych, poszukiwanie zagubionych butów na w-f… A to wszystko dzieje się podczas jednego dnia. Stres? Niech mi ktoś teraz powie, że nie wiem, co to oznacza!</w:t>
      </w:r>
    </w:p>
    <w:p w:rsidR="00C95982" w:rsidRPr="00E15895" w:rsidRDefault="00E15895" w:rsidP="00E15895">
      <w:pPr>
        <w:ind w:firstLine="720"/>
        <w:rPr>
          <w:sz w:val="24"/>
          <w:szCs w:val="24"/>
        </w:rPr>
      </w:pPr>
      <w:r w:rsidRPr="00E15895">
        <w:rPr>
          <w:sz w:val="24"/>
          <w:szCs w:val="24"/>
        </w:rPr>
        <w:t>A jak sobie radzić ze stresem? Oto jedna z rad, której nam udzielono:</w:t>
      </w:r>
    </w:p>
    <w:p w:rsidR="00E15895" w:rsidRPr="00E15895" w:rsidRDefault="00E15895" w:rsidP="00E15895">
      <w:pPr>
        <w:ind w:firstLine="720"/>
        <w:rPr>
          <w:i/>
          <w:sz w:val="10"/>
          <w:szCs w:val="10"/>
        </w:rPr>
      </w:pPr>
    </w:p>
    <w:p w:rsidR="00E15895" w:rsidRDefault="00E15895" w:rsidP="00E15895">
      <w:pPr>
        <w:ind w:firstLine="720"/>
        <w:jc w:val="center"/>
        <w:rPr>
          <w:i/>
        </w:rPr>
      </w:pPr>
      <w:r>
        <w:rPr>
          <w:i/>
        </w:rPr>
        <w:t>BARDZO WAŻNE JEST MIEĆ POCZUCIE HUMORU,</w:t>
      </w:r>
    </w:p>
    <w:p w:rsidR="00E15895" w:rsidRDefault="00E15895" w:rsidP="00E15895">
      <w:pPr>
        <w:ind w:firstLine="720"/>
        <w:jc w:val="center"/>
        <w:rPr>
          <w:i/>
        </w:rPr>
      </w:pPr>
      <w:r>
        <w:rPr>
          <w:i/>
        </w:rPr>
        <w:t>NIE WAŻNE CZY JESTEŚ ZE WSI, CZY ZE DWORU.</w:t>
      </w:r>
    </w:p>
    <w:p w:rsidR="00E15895" w:rsidRDefault="00E15895" w:rsidP="00E15895">
      <w:pPr>
        <w:ind w:firstLine="720"/>
        <w:jc w:val="center"/>
        <w:rPr>
          <w:i/>
        </w:rPr>
      </w:pPr>
      <w:r>
        <w:rPr>
          <w:i/>
        </w:rPr>
        <w:t>BEZ ZNAC</w:t>
      </w:r>
      <w:r w:rsidR="00ED4226">
        <w:rPr>
          <w:i/>
        </w:rPr>
        <w:t>Z</w:t>
      </w:r>
      <w:r>
        <w:rPr>
          <w:i/>
        </w:rPr>
        <w:t>ENIA CZY NOSISZ GARNITUR CZY DRES,</w:t>
      </w:r>
    </w:p>
    <w:p w:rsidR="00E15895" w:rsidRDefault="00E15895" w:rsidP="00E15895">
      <w:pPr>
        <w:ind w:firstLine="720"/>
        <w:jc w:val="center"/>
        <w:rPr>
          <w:i/>
        </w:rPr>
      </w:pPr>
      <w:r>
        <w:rPr>
          <w:i/>
        </w:rPr>
        <w:t>HUMOR NAJLEPSZYM LEKIEM NA STRES!</w:t>
      </w:r>
    </w:p>
    <w:p w:rsidR="00E15895" w:rsidRDefault="00E15895" w:rsidP="00E15895">
      <w:pPr>
        <w:ind w:firstLine="720"/>
        <w:jc w:val="center"/>
        <w:rPr>
          <w:i/>
        </w:rPr>
      </w:pPr>
    </w:p>
    <w:p w:rsidR="00E15895" w:rsidRPr="00ED4226" w:rsidRDefault="00163C19" w:rsidP="00FC487E">
      <w:pPr>
        <w:spacing w:after="0" w:line="240" w:lineRule="auto"/>
        <w:ind w:firstLine="720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D4226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FEFFC57" wp14:editId="74B075BC">
            <wp:simplePos x="0" y="0"/>
            <wp:positionH relativeFrom="margin">
              <wp:posOffset>4791075</wp:posOffset>
            </wp:positionH>
            <wp:positionV relativeFrom="margin">
              <wp:posOffset>95250</wp:posOffset>
            </wp:positionV>
            <wp:extent cx="1727200" cy="2590800"/>
            <wp:effectExtent l="19050" t="19050" r="25400" b="19050"/>
            <wp:wrapSquare wrapText="bothSides"/>
            <wp:docPr id="5" name="Obraz 5" descr="http://pu.i.wp.pl/k,NjM4MjAwMzAsNDU1NzgwODE=,f,szkola_przetrwani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.i.wp.pl/k,NjM4MjAwMzAsNDU1NzgwODE=,f,szkola_przetrwania_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F3A" w:rsidRPr="00ED4226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JAK PRZETRWAĆ W SZKOLE?</w:t>
      </w:r>
    </w:p>
    <w:p w:rsidR="00CF218B" w:rsidRPr="00CF218B" w:rsidRDefault="00CF218B" w:rsidP="00FC487E">
      <w:pPr>
        <w:spacing w:after="0" w:line="240" w:lineRule="auto"/>
        <w:ind w:firstLine="720"/>
        <w:jc w:val="center"/>
        <w:rPr>
          <w:b/>
          <w:color w:val="E3DCCF" w:themeColor="background2"/>
          <w:sz w:val="10"/>
          <w:szCs w:val="1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F4F3A" w:rsidRDefault="005F4F3A" w:rsidP="00FC487E">
      <w:pPr>
        <w:spacing w:after="0" w:line="240" w:lineRule="auto"/>
        <w:jc w:val="center"/>
        <w:rPr>
          <w:i/>
        </w:rPr>
      </w:pPr>
      <w:r>
        <w:t xml:space="preserve">          </w:t>
      </w:r>
      <w:r w:rsidRPr="005F4F3A">
        <w:rPr>
          <w:i/>
        </w:rPr>
        <w:t>10 ZASAD PORZĄDNEGO GIMNAZJALISTY</w:t>
      </w:r>
    </w:p>
    <w:p w:rsidR="00FC487E" w:rsidRDefault="00FC487E" w:rsidP="00FC487E">
      <w:pPr>
        <w:spacing w:after="0" w:line="240" w:lineRule="auto"/>
        <w:jc w:val="center"/>
        <w:rPr>
          <w:i/>
        </w:rPr>
      </w:pPr>
    </w:p>
    <w:p w:rsidR="00FC487E" w:rsidRDefault="00FC487E" w:rsidP="00FC487E">
      <w:pPr>
        <w:spacing w:after="0" w:line="240" w:lineRule="auto"/>
        <w:jc w:val="center"/>
        <w:rPr>
          <w:i/>
        </w:rPr>
      </w:pPr>
    </w:p>
    <w:p w:rsidR="005F4F3A" w:rsidRDefault="005F4F3A" w:rsidP="00163C19">
      <w:pPr>
        <w:pStyle w:val="Akapitzlist"/>
        <w:numPr>
          <w:ilvl w:val="0"/>
          <w:numId w:val="6"/>
        </w:numPr>
        <w:spacing w:after="120" w:line="300" w:lineRule="auto"/>
        <w:ind w:left="1434" w:hanging="357"/>
        <w:rPr>
          <w:rFonts w:cs="Calibri"/>
          <w:sz w:val="24"/>
          <w:szCs w:val="24"/>
        </w:rPr>
      </w:pPr>
      <w:r w:rsidRPr="005F4F3A">
        <w:rPr>
          <w:rFonts w:cs="Calibri"/>
          <w:sz w:val="24"/>
          <w:szCs w:val="24"/>
        </w:rPr>
        <w:t>Zasada podstawowa i najpierwsza z najpierwszych: BĄDŹ TWARDY!</w:t>
      </w:r>
    </w:p>
    <w:p w:rsidR="005F4F3A" w:rsidRDefault="005F4F3A" w:rsidP="00163C19">
      <w:pPr>
        <w:pStyle w:val="Akapitzlist"/>
        <w:numPr>
          <w:ilvl w:val="0"/>
          <w:numId w:val="6"/>
        </w:numPr>
        <w:spacing w:after="120" w:line="300" w:lineRule="auto"/>
        <w:ind w:left="1434" w:hanging="35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By uzyskać pełnię, BĄDŹ MĄDRY!</w:t>
      </w:r>
    </w:p>
    <w:p w:rsidR="005F4F3A" w:rsidRDefault="005F4F3A" w:rsidP="00163C19">
      <w:pPr>
        <w:pStyle w:val="Akapitzlist"/>
        <w:numPr>
          <w:ilvl w:val="0"/>
          <w:numId w:val="6"/>
        </w:numPr>
        <w:spacing w:after="120" w:line="300" w:lineRule="auto"/>
        <w:ind w:left="1434" w:hanging="35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Jeśli zasady 1 i 2 zawiodły zaprzyjaźnij się </w:t>
      </w:r>
      <w:r w:rsidR="00FC487E">
        <w:rPr>
          <w:rFonts w:cs="Calibri"/>
          <w:sz w:val="24"/>
          <w:szCs w:val="24"/>
        </w:rPr>
        <w:t>z nauczycielem.</w:t>
      </w:r>
    </w:p>
    <w:p w:rsidR="00FC487E" w:rsidRDefault="00FC487E" w:rsidP="00163C19">
      <w:pPr>
        <w:pStyle w:val="Akapitzlist"/>
        <w:numPr>
          <w:ilvl w:val="0"/>
          <w:numId w:val="6"/>
        </w:numPr>
        <w:spacing w:after="120" w:line="300" w:lineRule="auto"/>
        <w:ind w:left="1434" w:hanging="35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 lekcjach opanuj swoją nieuzasadnioną „głupawkę”.</w:t>
      </w:r>
    </w:p>
    <w:p w:rsidR="00FC487E" w:rsidRDefault="00FC487E" w:rsidP="00163C19">
      <w:pPr>
        <w:pStyle w:val="Akapitzlist"/>
        <w:numPr>
          <w:ilvl w:val="0"/>
          <w:numId w:val="6"/>
        </w:numPr>
        <w:spacing w:after="120" w:line="300" w:lineRule="auto"/>
        <w:ind w:left="1434" w:hanging="35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Poszukaj odpowiednich znajomych.</w:t>
      </w:r>
    </w:p>
    <w:p w:rsidR="00FC487E" w:rsidRDefault="00FC487E" w:rsidP="00163C19">
      <w:pPr>
        <w:pStyle w:val="Akapitzlist"/>
        <w:numPr>
          <w:ilvl w:val="0"/>
          <w:numId w:val="6"/>
        </w:numPr>
        <w:spacing w:after="120" w:line="300" w:lineRule="auto"/>
        <w:ind w:left="1434" w:hanging="35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Po korytarzu chodź dumnie i pewnie.</w:t>
      </w:r>
    </w:p>
    <w:p w:rsidR="00FC487E" w:rsidRDefault="00FC487E" w:rsidP="00163C19">
      <w:pPr>
        <w:pStyle w:val="Akapitzlist"/>
        <w:numPr>
          <w:ilvl w:val="0"/>
          <w:numId w:val="6"/>
        </w:numPr>
        <w:spacing w:after="120" w:line="300" w:lineRule="auto"/>
        <w:ind w:left="1434" w:hanging="35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Na lekcji matematyki siadaj blisko drzwi. </w:t>
      </w:r>
    </w:p>
    <w:p w:rsidR="00FC487E" w:rsidRDefault="00FC487E" w:rsidP="00163C19">
      <w:pPr>
        <w:pStyle w:val="Akapitzlist"/>
        <w:numPr>
          <w:ilvl w:val="0"/>
          <w:numId w:val="6"/>
        </w:numPr>
        <w:spacing w:after="120" w:line="300" w:lineRule="auto"/>
        <w:ind w:left="1434" w:hanging="35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Nie uciekaj z zajęć.</w:t>
      </w:r>
    </w:p>
    <w:p w:rsidR="00FC487E" w:rsidRDefault="00FC487E" w:rsidP="00163C19">
      <w:pPr>
        <w:pStyle w:val="Akapitzlist"/>
        <w:numPr>
          <w:ilvl w:val="0"/>
          <w:numId w:val="6"/>
        </w:numPr>
        <w:spacing w:after="120" w:line="300" w:lineRule="auto"/>
        <w:ind w:left="1434" w:hanging="35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ZAWSZE SŁUCHAJ NAUCZYCIELI. Z nimi nie wygrasz.</w:t>
      </w:r>
    </w:p>
    <w:p w:rsidR="00C95982" w:rsidRDefault="00CF218B" w:rsidP="00163C19">
      <w:pPr>
        <w:pStyle w:val="Akapitzlist"/>
        <w:numPr>
          <w:ilvl w:val="0"/>
          <w:numId w:val="6"/>
        </w:numPr>
        <w:spacing w:after="120" w:line="300" w:lineRule="auto"/>
        <w:ind w:left="1434" w:hanging="35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 o</w:t>
      </w:r>
      <w:r w:rsidR="00FC487E" w:rsidRPr="00FC487E">
        <w:rPr>
          <w:rFonts w:cs="Calibri"/>
          <w:sz w:val="24"/>
          <w:szCs w:val="24"/>
        </w:rPr>
        <w:t xml:space="preserve">statnia święta zasada: </w:t>
      </w:r>
      <w:r w:rsidR="00FC487E">
        <w:rPr>
          <w:rFonts w:cs="Calibri"/>
          <w:sz w:val="24"/>
          <w:szCs w:val="24"/>
        </w:rPr>
        <w:t>czasem po prostu WRZUĆ NA LUZ…</w:t>
      </w:r>
    </w:p>
    <w:p w:rsidR="00CF218B" w:rsidRPr="00FC487E" w:rsidRDefault="00CF218B" w:rsidP="00CF218B">
      <w:pPr>
        <w:pStyle w:val="Akapitzlist"/>
        <w:ind w:left="1440" w:firstLine="0"/>
        <w:rPr>
          <w:rFonts w:cs="Calibri"/>
          <w:sz w:val="24"/>
          <w:szCs w:val="24"/>
        </w:rPr>
      </w:pPr>
    </w:p>
    <w:p w:rsidR="00163C19" w:rsidRDefault="00B326EF" w:rsidP="00CF218B">
      <w:pPr>
        <w:ind w:firstLine="7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.5pt" o:hrpct="0" o:hralign="center" o:hr="t">
            <v:imagedata r:id="rId17" o:title="BD10219_"/>
          </v:shape>
        </w:pict>
      </w:r>
    </w:p>
    <w:p w:rsidR="00CF218B" w:rsidRDefault="00CF218B" w:rsidP="00CF218B">
      <w:pPr>
        <w:ind w:firstLine="720"/>
      </w:pPr>
    </w:p>
    <w:p w:rsidR="00C95982" w:rsidRPr="00ED4226" w:rsidRDefault="00CF218B" w:rsidP="00163C19">
      <w:pPr>
        <w:spacing w:after="0" w:line="240" w:lineRule="auto"/>
        <w:ind w:firstLine="720"/>
        <w:jc w:val="center"/>
        <w:rPr>
          <w:b/>
          <w:i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ED4226">
        <w:rPr>
          <w:b/>
          <w:i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 JESIENI SŁÓW KILKA…</w:t>
      </w:r>
    </w:p>
    <w:p w:rsidR="00163C19" w:rsidRPr="00163C19" w:rsidRDefault="00163C19" w:rsidP="00163C19">
      <w:pPr>
        <w:spacing w:after="0" w:line="240" w:lineRule="auto"/>
        <w:ind w:firstLine="720"/>
        <w:jc w:val="center"/>
        <w:rPr>
          <w:b/>
          <w:sz w:val="28"/>
          <w:szCs w:val="28"/>
        </w:rPr>
      </w:pPr>
    </w:p>
    <w:p w:rsidR="008C104E" w:rsidRDefault="00CF218B" w:rsidP="008C104E">
      <w:pPr>
        <w:ind w:left="720" w:firstLine="720"/>
        <w:rPr>
          <w:sz w:val="24"/>
          <w:szCs w:val="24"/>
        </w:rPr>
      </w:pPr>
      <w:r w:rsidRPr="00CF218B">
        <w:rPr>
          <w:sz w:val="24"/>
          <w:szCs w:val="24"/>
        </w:rPr>
        <w:t>Jesień…</w:t>
      </w:r>
      <w:r>
        <w:rPr>
          <w:sz w:val="24"/>
          <w:szCs w:val="24"/>
        </w:rPr>
        <w:t xml:space="preserve"> Złote liście, babie lato i zapach ziemi gotowej na zimowy sen. Oto </w:t>
      </w:r>
      <w:r w:rsidR="00163C19">
        <w:rPr>
          <w:sz w:val="24"/>
          <w:szCs w:val="24"/>
        </w:rPr>
        <w:t xml:space="preserve">jak o jesienie </w:t>
      </w:r>
      <w:r>
        <w:rPr>
          <w:sz w:val="24"/>
          <w:szCs w:val="24"/>
        </w:rPr>
        <w:t>poetyck</w:t>
      </w:r>
      <w:r w:rsidR="00163C19">
        <w:rPr>
          <w:sz w:val="24"/>
          <w:szCs w:val="24"/>
        </w:rPr>
        <w:t>o wyrażają się nasi uczniowie:</w:t>
      </w:r>
      <w:r>
        <w:rPr>
          <w:sz w:val="24"/>
          <w:szCs w:val="24"/>
        </w:rPr>
        <w:t xml:space="preserve"> </w:t>
      </w:r>
    </w:p>
    <w:p w:rsidR="008C104E" w:rsidRPr="008C104E" w:rsidRDefault="008C104E" w:rsidP="008C104E">
      <w:pPr>
        <w:ind w:left="720" w:firstLine="720"/>
        <w:rPr>
          <w:b/>
          <w:sz w:val="24"/>
          <w:szCs w:val="24"/>
        </w:rPr>
      </w:pPr>
    </w:p>
    <w:p w:rsidR="00163C19" w:rsidRDefault="008C104E" w:rsidP="008C104E">
      <w:pPr>
        <w:ind w:firstLine="720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2BAAB38" wp14:editId="0E476AAC">
            <wp:simplePos x="0" y="0"/>
            <wp:positionH relativeFrom="margin">
              <wp:posOffset>194310</wp:posOffset>
            </wp:positionH>
            <wp:positionV relativeFrom="margin">
              <wp:posOffset>5388610</wp:posOffset>
            </wp:positionV>
            <wp:extent cx="3524250" cy="2289175"/>
            <wp:effectExtent l="266700" t="457200" r="266700" b="454025"/>
            <wp:wrapSquare wrapText="bothSides"/>
            <wp:docPr id="8" name="Obraz 8" descr="http://www.tapeta-drzewo-krzewy-slonca-zachod-jesien.na-telefon.org/tapety/drzewo-krzewy-slonca-zachod-jesi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apeta-drzewo-krzewy-slonca-zachod-jesien.na-telefon.org/tapety/drzewo-krzewy-slonca-zachod-jesien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5293">
                      <a:off x="0" y="0"/>
                      <a:ext cx="352425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19" w:rsidRPr="00163C19">
        <w:rPr>
          <w:b/>
          <w:sz w:val="28"/>
          <w:szCs w:val="28"/>
        </w:rPr>
        <w:t>JESIEŃ</w:t>
      </w:r>
    </w:p>
    <w:p w:rsidR="00163C19" w:rsidRPr="00163C19" w:rsidRDefault="00163C19" w:rsidP="008C104E">
      <w:pPr>
        <w:spacing w:after="0"/>
        <w:ind w:firstLine="720"/>
        <w:jc w:val="right"/>
        <w:rPr>
          <w:b/>
          <w:sz w:val="10"/>
          <w:szCs w:val="10"/>
        </w:rPr>
      </w:pPr>
    </w:p>
    <w:p w:rsidR="00163C19" w:rsidRP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Lato</w:t>
      </w:r>
    </w:p>
    <w:p w:rsidR="00163C19" w:rsidRP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przeminęło z wiatrem</w:t>
      </w:r>
    </w:p>
    <w:p w:rsidR="00163C19" w:rsidRP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jak liście z drzewa</w:t>
      </w:r>
    </w:p>
    <w:p w:rsidR="00163C19" w:rsidRP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w sadzie</w:t>
      </w:r>
    </w:p>
    <w:p w:rsidR="00163C19" w:rsidRP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jabłonnym</w:t>
      </w:r>
    </w:p>
    <w:p w:rsidR="00163C19" w:rsidRP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oświetlonym przez promienie</w:t>
      </w:r>
    </w:p>
    <w:p w:rsidR="00163C19" w:rsidRP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jakby je sam Bóg hodował</w:t>
      </w:r>
    </w:p>
    <w:p w:rsidR="00163C19" w:rsidRP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i pielęgnował.</w:t>
      </w:r>
    </w:p>
    <w:p w:rsidR="008C104E" w:rsidRDefault="008C104E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</w:t>
      </w:r>
    </w:p>
    <w:p w:rsidR="00163C19" w:rsidRPr="00163C19" w:rsidRDefault="008C104E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Jesień                                                                          </w:t>
      </w:r>
      <w:r w:rsidR="00163C19" w:rsidRPr="00163C19">
        <w:rPr>
          <w:b/>
          <w:i/>
          <w:sz w:val="24"/>
          <w:szCs w:val="24"/>
        </w:rPr>
        <w:t>najromantyczniejsza pora roku</w:t>
      </w:r>
    </w:p>
    <w:p w:rsidR="00163C19" w:rsidRPr="008C104E" w:rsidRDefault="00163C19" w:rsidP="008C104E">
      <w:pPr>
        <w:spacing w:after="0" w:line="240" w:lineRule="auto"/>
        <w:ind w:firstLine="720"/>
        <w:jc w:val="right"/>
        <w:rPr>
          <w:b/>
          <w:i/>
          <w:sz w:val="10"/>
          <w:szCs w:val="10"/>
        </w:rPr>
      </w:pPr>
    </w:p>
    <w:p w:rsidR="00163C19" w:rsidRP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Tylko wtedy</w:t>
      </w:r>
    </w:p>
    <w:p w:rsidR="00163C19" w:rsidRP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są takie piękne</w:t>
      </w:r>
    </w:p>
    <w:p w:rsidR="00163C19" w:rsidRDefault="00163C19" w:rsidP="008C104E">
      <w:pPr>
        <w:spacing w:after="0" w:line="240" w:lineRule="auto"/>
        <w:ind w:firstLine="720"/>
        <w:jc w:val="right"/>
        <w:rPr>
          <w:b/>
          <w:i/>
          <w:sz w:val="24"/>
          <w:szCs w:val="24"/>
        </w:rPr>
      </w:pPr>
      <w:r w:rsidRPr="00163C19">
        <w:rPr>
          <w:b/>
          <w:i/>
          <w:sz w:val="24"/>
          <w:szCs w:val="24"/>
        </w:rPr>
        <w:t>zachody słońca…</w:t>
      </w:r>
    </w:p>
    <w:p w:rsidR="008C104E" w:rsidRDefault="008C104E" w:rsidP="008C104E">
      <w:pPr>
        <w:spacing w:after="0" w:line="240" w:lineRule="auto"/>
        <w:ind w:firstLine="720"/>
        <w:jc w:val="right"/>
        <w:rPr>
          <w:sz w:val="20"/>
          <w:szCs w:val="20"/>
        </w:rPr>
      </w:pPr>
    </w:p>
    <w:p w:rsidR="008C104E" w:rsidRPr="008C104E" w:rsidRDefault="008C104E" w:rsidP="008C104E">
      <w:pPr>
        <w:spacing w:after="0" w:line="240" w:lineRule="auto"/>
        <w:ind w:firstLine="720"/>
        <w:jc w:val="right"/>
        <w:rPr>
          <w:sz w:val="20"/>
          <w:szCs w:val="20"/>
        </w:rPr>
      </w:pPr>
      <w:r>
        <w:rPr>
          <w:sz w:val="20"/>
          <w:szCs w:val="20"/>
        </w:rPr>
        <w:t>J. G.</w:t>
      </w:r>
    </w:p>
    <w:p w:rsidR="008A2702" w:rsidRDefault="004962AB" w:rsidP="00CF218B">
      <w:pPr>
        <w:ind w:firstLine="720"/>
        <w:jc w:val="center"/>
        <w:rPr>
          <w:b/>
          <w:sz w:val="32"/>
          <w:szCs w:val="32"/>
        </w:rPr>
      </w:pPr>
      <w:r w:rsidRPr="00163C19">
        <w:rPr>
          <w:b/>
          <w:i/>
          <w:noProof/>
          <w:color w:val="000000" w:themeColor="text1"/>
          <w:sz w:val="36"/>
          <w:szCs w:val="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91440" distR="91440" simplePos="0" relativeHeight="251707392" behindDoc="0" locked="0" layoutInCell="1" allowOverlap="1" wp14:anchorId="59A20D97" wp14:editId="38F04F1E">
                <wp:simplePos x="0" y="0"/>
                <wp:positionH relativeFrom="margin">
                  <wp:posOffset>46990</wp:posOffset>
                </wp:positionH>
                <wp:positionV relativeFrom="margin">
                  <wp:posOffset>-266700</wp:posOffset>
                </wp:positionV>
                <wp:extent cx="6524625" cy="2228850"/>
                <wp:effectExtent l="0" t="0" r="9525" b="0"/>
                <wp:wrapSquare wrapText="bothSides"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C19" w:rsidRPr="00ED4226" w:rsidRDefault="008C104E" w:rsidP="008C104E">
                            <w:pPr>
                              <w:pStyle w:val="Nagwek1"/>
                              <w:spacing w:before="0"/>
                              <w:rPr>
                                <w:b/>
                                <w:i/>
                                <w:color w:val="FFFFFF" w:themeColor="background1"/>
                                <w:u w:val="single"/>
                              </w:rPr>
                            </w:pPr>
                            <w:r w:rsidRPr="00ED4226">
                              <w:rPr>
                                <w:b/>
                                <w:i/>
                                <w:color w:val="FFFFFF" w:themeColor="background1"/>
                                <w:u w:val="single"/>
                              </w:rPr>
                              <w:t>DZIEŃ NAUCZYCIELA</w:t>
                            </w:r>
                          </w:p>
                          <w:p w:rsidR="008C104E" w:rsidRPr="00ED4226" w:rsidRDefault="008C104E" w:rsidP="008C104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8A2702" w:rsidRPr="004962AB" w:rsidRDefault="008C104E" w:rsidP="00163C19">
                            <w:pPr>
                              <w:spacing w:after="0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D4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4962A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W poniedziałek, 14 października, obchodzić będziemy Dzień Edukacji Na</w:t>
                            </w:r>
                            <w:r w:rsidR="008A2702" w:rsidRPr="004962A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rodowej</w:t>
                            </w:r>
                            <w:r w:rsidRPr="004962A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A2702" w:rsidRPr="004962A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 roku świętuje go ok. 650 tys. nauczycieli, pedagogów i wychowawców. </w:t>
                            </w:r>
                          </w:p>
                          <w:p w:rsidR="00163C19" w:rsidRPr="004962AB" w:rsidRDefault="008A2702" w:rsidP="008A2702">
                            <w:pPr>
                              <w:spacing w:after="0"/>
                              <w:ind w:firstLine="720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62A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Święto to ustanowiono dopiero w roku 1972, na pamiątkę powstania Komisji Edukacji Narodowej (rok 1773). Jest ono powszechnie obchodzone we wszystkich instytucjach związanych </w:t>
                            </w:r>
                            <w:r w:rsidR="004962A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Pr="004962A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z oświatą – zwłaszcza w szkołach. Z tej okazji pragniemy wobec tego złożyć naszym kochanym nauczycielom garść życzeń: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9" style="position:absolute;left:0;text-align:left;margin-left:3.7pt;margin-top:-21pt;width:513.75pt;height:175.5pt;z-index:25170739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RlAAAAAFJnaHRsb25nAAAF3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Y4QklNBAwAAAAAHeYAAAABAAAAoAAA&#10;AHgAAAHgAADhAAAAHcoAGAAB/9j/4AAQSkZJRgABAgAASABIAAD/7QAMQWRvYmVfQ00AAf/uAA5B&#10;ZG9iZQBkgAAAAAH/2wCEAAwICAgJCAwJCQwRCwoLERUPDAwPFRgTExUTExgRDAwMDAwMEQwMDAwM&#10;DAwMDAwMDAwMDAwMDAwMDAwMDAwMDAwBDQsLDQ4NEA4OEBQODg4UFA4ODg4UEQwMDAwMEREMDAwM&#10;DAwRDAwMDAwMDAwMDAwMDAwMDAwMDAwMDAwMDAwMDP/AABEIAH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" stroked="f" strokeweight="4pt">
                <v:fill r:id="rId19" o:title="" recolor="t" rotate="t" type="tile"/>
                <v:stroke linestyle="thinThick"/>
                <v:imagedata recolortarget="#4f4f53 [3058]"/>
                <v:textbox inset="14.4pt,14.4pt,14.4pt,14.4pt">
                  <w:txbxContent>
                    <w:p w:rsidR="00163C19" w:rsidRPr="00ED4226" w:rsidRDefault="008C104E" w:rsidP="008C104E">
                      <w:pPr>
                        <w:pStyle w:val="Nagwek1"/>
                        <w:spacing w:before="0"/>
                        <w:rPr>
                          <w:b/>
                          <w:i/>
                          <w:color w:val="FFFFFF" w:themeColor="background1"/>
                          <w:u w:val="single"/>
                        </w:rPr>
                      </w:pPr>
                      <w:r w:rsidRPr="00ED4226">
                        <w:rPr>
                          <w:b/>
                          <w:i/>
                          <w:color w:val="FFFFFF" w:themeColor="background1"/>
                          <w:u w:val="single"/>
                        </w:rPr>
                        <w:t>DZIEŃ NAUCZYCIELA</w:t>
                      </w:r>
                    </w:p>
                    <w:p w:rsidR="008C104E" w:rsidRPr="00ED4226" w:rsidRDefault="008C104E" w:rsidP="008C104E">
                      <w:pPr>
                        <w:rPr>
                          <w:color w:val="FFFFFF" w:themeColor="background1"/>
                        </w:rPr>
                      </w:pPr>
                    </w:p>
                    <w:p w:rsidR="008A2702" w:rsidRPr="004962AB" w:rsidRDefault="008C104E" w:rsidP="00163C19">
                      <w:pPr>
                        <w:spacing w:after="0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D4226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4962A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W poniedziałek, 14 października, obchodzić będziemy Dzień Edukacji Na</w:t>
                      </w:r>
                      <w:r w:rsidR="008A2702" w:rsidRPr="004962A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rodowej</w:t>
                      </w:r>
                      <w:r w:rsidRPr="004962A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 w:rsidR="008A2702" w:rsidRPr="004962A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Co roku świętuje go ok. 650 tys. nauczycieli, pedagogów i wychowawców. </w:t>
                      </w:r>
                    </w:p>
                    <w:p w:rsidR="00163C19" w:rsidRPr="004962AB" w:rsidRDefault="008A2702" w:rsidP="008A2702">
                      <w:pPr>
                        <w:spacing w:after="0"/>
                        <w:ind w:firstLine="720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62A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Święto to ustanowiono dopiero w roku 1972, na pamiątkę powstania Komisji Edukacji Narodowej (rok 1773). Jest ono powszechnie obchodzone we wszystkich instytucjach związanych </w:t>
                      </w:r>
                      <w:r w:rsidR="004962A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bookmarkStart w:id="1" w:name="_GoBack"/>
                      <w:bookmarkEnd w:id="1"/>
                      <w:r w:rsidRPr="004962A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z oświatą – zwłaszcza w szkołach. Z tej okazji pragniemy wobec tego złożyć naszym kochanym nauczycielom garść życzeń: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FE341D" w:rsidRDefault="00FE341D" w:rsidP="008A2702">
      <w:pPr>
        <w:ind w:firstLine="720"/>
        <w:rPr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4FB7020" wp14:editId="2D09522B">
            <wp:simplePos x="0" y="0"/>
            <wp:positionH relativeFrom="margin">
              <wp:posOffset>3933825</wp:posOffset>
            </wp:positionH>
            <wp:positionV relativeFrom="margin">
              <wp:posOffset>2419350</wp:posOffset>
            </wp:positionV>
            <wp:extent cx="2162175" cy="1491615"/>
            <wp:effectExtent l="0" t="0" r="9525" b="0"/>
            <wp:wrapSquare wrapText="bothSides"/>
            <wp:docPr id="9" name="Obraz 9" descr="http://www.piszanin.pl/imgfiles/Image/gazetki012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iszanin.pl/imgfiles/Image/gazetki012r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C19" w:rsidRDefault="008A2702" w:rsidP="008A2702">
      <w:pPr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Cały tydzień męczycie się z nami,</w:t>
      </w:r>
    </w:p>
    <w:p w:rsidR="008A2702" w:rsidRDefault="008A2702" w:rsidP="008A2702">
      <w:pPr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Dniami i nocami wstawiacie oceny,</w:t>
      </w:r>
    </w:p>
    <w:p w:rsidR="008A2702" w:rsidRDefault="008A2702" w:rsidP="008A2702">
      <w:pPr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Waszej cierpliwości koniec już nadchodzi,</w:t>
      </w:r>
    </w:p>
    <w:p w:rsidR="008A2702" w:rsidRDefault="008A2702" w:rsidP="008A2702">
      <w:pPr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Tak więc my, uczniowie, o uśmiech prosimy!</w:t>
      </w:r>
    </w:p>
    <w:p w:rsidR="008A2702" w:rsidRDefault="008A2702" w:rsidP="008A2702">
      <w:pPr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Chcemy go widzieć coraz częściej i częściej,</w:t>
      </w:r>
    </w:p>
    <w:p w:rsidR="008A2702" w:rsidRDefault="008A2702" w:rsidP="008A2702">
      <w:pPr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Bo nie tylko dla nauki do szkoły chodzimy.</w:t>
      </w:r>
    </w:p>
    <w:p w:rsidR="008A2702" w:rsidRDefault="008A2702" w:rsidP="008A2702">
      <w:pPr>
        <w:ind w:firstLine="720"/>
        <w:rPr>
          <w:b/>
          <w:i/>
          <w:sz w:val="24"/>
          <w:szCs w:val="24"/>
        </w:rPr>
      </w:pPr>
    </w:p>
    <w:p w:rsidR="008A2702" w:rsidRDefault="00FE341D" w:rsidP="008A2702">
      <w:pPr>
        <w:ind w:firstLine="720"/>
        <w:jc w:val="right"/>
        <w:rPr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584D921" wp14:editId="148AA89F">
            <wp:simplePos x="0" y="0"/>
            <wp:positionH relativeFrom="margin">
              <wp:posOffset>301625</wp:posOffset>
            </wp:positionH>
            <wp:positionV relativeFrom="margin">
              <wp:posOffset>4646295</wp:posOffset>
            </wp:positionV>
            <wp:extent cx="2407920" cy="1384300"/>
            <wp:effectExtent l="95250" t="171450" r="87630" b="177800"/>
            <wp:wrapSquare wrapText="bothSides"/>
            <wp:docPr id="12" name="Obraz 12" descr="http://www.mzsp.pl/images/dziennauczyci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zsp.pl/images/dziennauczyciel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4083">
                      <a:off x="0" y="0"/>
                      <a:ext cx="240792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702">
        <w:rPr>
          <w:b/>
          <w:i/>
          <w:sz w:val="24"/>
          <w:szCs w:val="24"/>
        </w:rPr>
        <w:t xml:space="preserve">W dniu tak wspaniałym chcemy </w:t>
      </w:r>
    </w:p>
    <w:p w:rsidR="00FE341D" w:rsidRDefault="008A2702" w:rsidP="008A2702">
      <w:pPr>
        <w:ind w:firstLine="720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Naszym wytrwałym Nauczycielom życzyć </w:t>
      </w:r>
    </w:p>
    <w:p w:rsidR="00FE341D" w:rsidRDefault="008A2702" w:rsidP="008A2702">
      <w:pPr>
        <w:ind w:firstLine="720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pociechy z ucznió</w:t>
      </w:r>
      <w:r w:rsidR="00FE341D">
        <w:rPr>
          <w:b/>
          <w:i/>
          <w:sz w:val="24"/>
          <w:szCs w:val="24"/>
        </w:rPr>
        <w:t xml:space="preserve">w, dobrego humoru </w:t>
      </w:r>
    </w:p>
    <w:p w:rsidR="00FE341D" w:rsidRDefault="00FE341D" w:rsidP="008A2702">
      <w:pPr>
        <w:ind w:firstLine="720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na co dzień, radość i zadowolenia</w:t>
      </w:r>
    </w:p>
    <w:p w:rsidR="00FE341D" w:rsidRDefault="00FE341D" w:rsidP="008A2702">
      <w:pPr>
        <w:ind w:firstLine="720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z wykonywanej pracy oraz</w:t>
      </w:r>
    </w:p>
    <w:p w:rsidR="00FE341D" w:rsidRDefault="00FE341D" w:rsidP="008A2702">
      <w:pPr>
        <w:ind w:firstLine="720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dni przepełnionych tylko uśmiechem.</w:t>
      </w:r>
    </w:p>
    <w:p w:rsidR="00FE341D" w:rsidRPr="00FE341D" w:rsidRDefault="00FE341D" w:rsidP="00FE341D">
      <w:pPr>
        <w:ind w:firstLine="720"/>
        <w:jc w:val="right"/>
        <w:rPr>
          <w:b/>
          <w:i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6DFA8B3" wp14:editId="7D57D1EF">
            <wp:simplePos x="0" y="0"/>
            <wp:positionH relativeFrom="margin">
              <wp:posOffset>3571875</wp:posOffset>
            </wp:positionH>
            <wp:positionV relativeFrom="margin">
              <wp:posOffset>6428740</wp:posOffset>
            </wp:positionV>
            <wp:extent cx="2700655" cy="1987550"/>
            <wp:effectExtent l="0" t="0" r="4445" b="0"/>
            <wp:wrapSquare wrapText="bothSides"/>
            <wp:docPr id="13" name="Obraz 13" descr="http://4.bp.blogspot.com/_Ccgu5XvtPvg/TLSLaJ9Zw5I/AAAAAAAAArQ/-hDbikef4ow/s1600/dzie%C5%84+nauczyciel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.bp.blogspot.com/_Ccgu5XvtPvg/TLSLaJ9Zw5I/AAAAAAAAArQ/-hDbikef4ow/s1600/dzie%C5%84+nauczyciela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41D" w:rsidRPr="00FE341D" w:rsidRDefault="00FE341D" w:rsidP="00FE341D">
      <w:pPr>
        <w:jc w:val="left"/>
        <w:rPr>
          <w:b/>
          <w:i/>
          <w:color w:val="000000" w:themeColor="text1"/>
          <w:sz w:val="24"/>
          <w:szCs w:val="24"/>
          <w:shd w:val="clear" w:color="auto" w:fill="FFFFFF"/>
        </w:rPr>
      </w:pPr>
      <w:r w:rsidRPr="00FE341D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„Najcenniejszym i najtrwalszym podarunkiem </w:t>
      </w:r>
    </w:p>
    <w:p w:rsidR="00FE341D" w:rsidRPr="00FE341D" w:rsidRDefault="00FE341D" w:rsidP="00FE341D">
      <w:pPr>
        <w:jc w:val="left"/>
        <w:rPr>
          <w:b/>
          <w:i/>
          <w:color w:val="000000" w:themeColor="text1"/>
          <w:sz w:val="24"/>
          <w:szCs w:val="24"/>
          <w:shd w:val="clear" w:color="auto" w:fill="FFFFFF"/>
        </w:rPr>
      </w:pPr>
      <w:r w:rsidRPr="00FE341D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jaki można dać dziecku - jest wykształcenie”. </w:t>
      </w:r>
    </w:p>
    <w:p w:rsidR="00FE341D" w:rsidRPr="00FE341D" w:rsidRDefault="00FE341D" w:rsidP="00FE341D">
      <w:pPr>
        <w:jc w:val="left"/>
        <w:rPr>
          <w:b/>
          <w:i/>
          <w:color w:val="000000" w:themeColor="text1"/>
          <w:sz w:val="24"/>
          <w:szCs w:val="24"/>
          <w:shd w:val="clear" w:color="auto" w:fill="FFFFFF"/>
        </w:rPr>
      </w:pPr>
      <w:r w:rsidRPr="00FE341D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W podzięce za trud włożony w Naszą edukację, </w:t>
      </w:r>
    </w:p>
    <w:p w:rsidR="00FE341D" w:rsidRPr="00FE341D" w:rsidRDefault="00FE341D" w:rsidP="00FE341D">
      <w:pPr>
        <w:jc w:val="left"/>
        <w:rPr>
          <w:b/>
          <w:i/>
          <w:color w:val="000000" w:themeColor="text1"/>
          <w:sz w:val="24"/>
          <w:szCs w:val="24"/>
          <w:shd w:val="clear" w:color="auto" w:fill="FFFFFF"/>
        </w:rPr>
      </w:pPr>
      <w:r w:rsidRPr="00FE341D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samych radości i sukcesów </w:t>
      </w:r>
    </w:p>
    <w:p w:rsidR="00FE341D" w:rsidRPr="00FE341D" w:rsidRDefault="00FE341D" w:rsidP="00FE341D">
      <w:pPr>
        <w:jc w:val="left"/>
        <w:rPr>
          <w:b/>
          <w:i/>
          <w:color w:val="000000" w:themeColor="text1"/>
          <w:sz w:val="24"/>
          <w:szCs w:val="24"/>
        </w:rPr>
      </w:pPr>
      <w:r w:rsidRPr="00FE341D">
        <w:rPr>
          <w:b/>
          <w:i/>
          <w:color w:val="000000" w:themeColor="text1"/>
          <w:sz w:val="24"/>
          <w:szCs w:val="24"/>
          <w:shd w:val="clear" w:color="auto" w:fill="FFFFFF"/>
        </w:rPr>
        <w:t>życzą uczniowie.</w:t>
      </w:r>
    </w:p>
    <w:p w:rsidR="00163C19" w:rsidRPr="00CF218B" w:rsidRDefault="00163C19" w:rsidP="00CF218B">
      <w:pPr>
        <w:ind w:firstLine="720"/>
        <w:jc w:val="center"/>
        <w:rPr>
          <w:b/>
          <w:sz w:val="32"/>
          <w:szCs w:val="32"/>
        </w:rPr>
      </w:pPr>
    </w:p>
    <w:sectPr w:rsidR="00163C19" w:rsidRPr="00CF218B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6EF" w:rsidRDefault="00B326EF" w:rsidP="00E15895">
      <w:pPr>
        <w:spacing w:after="0" w:line="240" w:lineRule="auto"/>
      </w:pPr>
      <w:r>
        <w:separator/>
      </w:r>
    </w:p>
  </w:endnote>
  <w:endnote w:type="continuationSeparator" w:id="0">
    <w:p w:rsidR="00B326EF" w:rsidRDefault="00B326EF" w:rsidP="00E15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922378"/>
      <w:docPartObj>
        <w:docPartGallery w:val="Page Numbers (Bottom of Page)"/>
        <w:docPartUnique/>
      </w:docPartObj>
    </w:sdtPr>
    <w:sdtEndPr/>
    <w:sdtContent>
      <w:p w:rsidR="00E15895" w:rsidRDefault="00E1589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6EF">
          <w:rPr>
            <w:noProof/>
          </w:rPr>
          <w:t>1</w:t>
        </w:r>
        <w:r>
          <w:fldChar w:fldCharType="end"/>
        </w:r>
      </w:p>
    </w:sdtContent>
  </w:sdt>
  <w:p w:rsidR="00E15895" w:rsidRDefault="00E158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6EF" w:rsidRDefault="00B326EF" w:rsidP="00E15895">
      <w:pPr>
        <w:spacing w:after="0" w:line="240" w:lineRule="auto"/>
      </w:pPr>
      <w:r>
        <w:separator/>
      </w:r>
    </w:p>
  </w:footnote>
  <w:footnote w:type="continuationSeparator" w:id="0">
    <w:p w:rsidR="00B326EF" w:rsidRDefault="00B326EF" w:rsidP="00E15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5890"/>
    <w:multiLevelType w:val="hybridMultilevel"/>
    <w:tmpl w:val="CCF0BA6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F841AB7"/>
    <w:multiLevelType w:val="hybridMultilevel"/>
    <w:tmpl w:val="24181AE4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E4406CE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1514A23"/>
    <w:multiLevelType w:val="hybridMultilevel"/>
    <w:tmpl w:val="C0A28A2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25F52F1"/>
    <w:multiLevelType w:val="hybridMultilevel"/>
    <w:tmpl w:val="81262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A274F1"/>
    <w:multiLevelType w:val="hybridMultilevel"/>
    <w:tmpl w:val="23BAE96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5F"/>
    <w:rsid w:val="00163C19"/>
    <w:rsid w:val="001E345F"/>
    <w:rsid w:val="00371A35"/>
    <w:rsid w:val="00444C8D"/>
    <w:rsid w:val="004962AB"/>
    <w:rsid w:val="005F4F3A"/>
    <w:rsid w:val="006B4356"/>
    <w:rsid w:val="00794DF9"/>
    <w:rsid w:val="008A2702"/>
    <w:rsid w:val="008C104E"/>
    <w:rsid w:val="008C7EDE"/>
    <w:rsid w:val="00AA5F3E"/>
    <w:rsid w:val="00B326EF"/>
    <w:rsid w:val="00C95982"/>
    <w:rsid w:val="00CF218B"/>
    <w:rsid w:val="00E15895"/>
    <w:rsid w:val="00E8375E"/>
    <w:rsid w:val="00ED4226"/>
    <w:rsid w:val="00FC487E"/>
    <w:rsid w:val="00FE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gif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\Dane%20aplikacji\Microsoft\Szablony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Październik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6A7ECD-D3DC-47BF-B986-E040EFC99A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A64489-E206-4422-A752-91C425FDC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</Template>
  <TotalTime>167</TotalTime>
  <Pages>1</Pages>
  <Words>414</Words>
  <Characters>2484</Characters>
  <Application>Microsoft Office Word</Application>
  <DocSecurity>0</DocSecurity>
  <Lines>20</Lines>
  <Paragraphs>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ECHO SZKOŁY</vt:lpstr>
      <vt:lpstr>PIERWSZY DZWONEK, PIERWSZY STRES…, </vt:lpstr>
      <vt:lpstr/>
    </vt:vector>
  </TitlesOfParts>
  <Company>Gimnazjum w Cybince</Company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 SZKOŁY</dc:title>
  <dc:creator>pc</dc:creator>
  <cp:keywords/>
  <cp:lastModifiedBy>pc</cp:lastModifiedBy>
  <cp:revision>5</cp:revision>
  <cp:lastPrinted>2013-10-09T23:28:00Z</cp:lastPrinted>
  <dcterms:created xsi:type="dcterms:W3CDTF">2013-10-07T21:07:00Z</dcterms:created>
  <dcterms:modified xsi:type="dcterms:W3CDTF">2013-10-09T23:29:00Z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